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22EF" w:rsidRPr="00104041" w:rsidRDefault="00F022EF" w:rsidP="00B602A5">
      <w:pPr>
        <w:jc w:val="center"/>
        <w:rPr>
          <w:rFonts w:cs="Calibri"/>
          <w:b/>
          <w:sz w:val="28"/>
          <w:szCs w:val="28"/>
        </w:rPr>
      </w:pPr>
      <w:r w:rsidRPr="00104041">
        <w:rPr>
          <w:rFonts w:cs="Calibri"/>
          <w:b/>
          <w:sz w:val="28"/>
          <w:szCs w:val="28"/>
        </w:rPr>
        <w:t>St Michael’s CE (A) First School</w:t>
      </w:r>
    </w:p>
    <w:p w:rsidR="00B602A5" w:rsidRPr="00104041" w:rsidRDefault="0084624D" w:rsidP="00B602A5">
      <w:pPr>
        <w:jc w:val="center"/>
        <w:rPr>
          <w:rFonts w:cs="Calibri"/>
          <w:b/>
          <w:sz w:val="28"/>
          <w:szCs w:val="28"/>
        </w:rPr>
      </w:pPr>
      <w:r>
        <w:rPr>
          <w:rFonts w:cs="Calibri"/>
          <w:b/>
          <w:sz w:val="28"/>
          <w:szCs w:val="28"/>
        </w:rPr>
        <w:t xml:space="preserve">Yearly </w:t>
      </w:r>
      <w:r w:rsidR="00EA349D">
        <w:rPr>
          <w:rFonts w:cs="Calibri"/>
          <w:b/>
          <w:sz w:val="28"/>
          <w:szCs w:val="28"/>
        </w:rPr>
        <w:t xml:space="preserve">Curriculum Planner </w:t>
      </w:r>
    </w:p>
    <w:p w:rsidR="005F1AB8" w:rsidRPr="00104041" w:rsidRDefault="001E1725" w:rsidP="00B602A5">
      <w:pPr>
        <w:jc w:val="center"/>
        <w:rPr>
          <w:rFonts w:cs="Calibri"/>
          <w:b/>
          <w:sz w:val="28"/>
          <w:szCs w:val="28"/>
        </w:rPr>
      </w:pPr>
      <w:r>
        <w:rPr>
          <w:rFonts w:cs="Calibri"/>
          <w:b/>
          <w:sz w:val="28"/>
          <w:szCs w:val="28"/>
        </w:rPr>
        <w:t>NURSERY</w:t>
      </w:r>
    </w:p>
    <w:p w:rsidR="00B602A5" w:rsidRPr="00104041" w:rsidRDefault="00B602A5" w:rsidP="00B602A5">
      <w:pPr>
        <w:jc w:val="center"/>
        <w:rPr>
          <w:rFonts w:cs="Calibri"/>
          <w:i/>
          <w:sz w:val="24"/>
          <w:szCs w:val="24"/>
        </w:rPr>
      </w:pPr>
    </w:p>
    <w:tbl>
      <w:tblPr>
        <w:tblW w:w="15863" w:type="dxa"/>
        <w:tblInd w:w="2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43"/>
        <w:gridCol w:w="2644"/>
        <w:gridCol w:w="2644"/>
        <w:gridCol w:w="2644"/>
        <w:gridCol w:w="2644"/>
        <w:gridCol w:w="2644"/>
      </w:tblGrid>
      <w:tr w:rsidR="0084624D" w:rsidRPr="00104041" w:rsidTr="00E4790C">
        <w:tc>
          <w:tcPr>
            <w:tcW w:w="5287" w:type="dxa"/>
            <w:gridSpan w:val="2"/>
            <w:shd w:val="clear" w:color="auto" w:fill="9CC2E5" w:themeFill="accent5" w:themeFillTint="99"/>
          </w:tcPr>
          <w:p w:rsidR="0084624D" w:rsidRPr="00104041" w:rsidRDefault="0084624D" w:rsidP="00B602A5">
            <w:pPr>
              <w:spacing w:after="0" w:line="240" w:lineRule="auto"/>
              <w:jc w:val="center"/>
              <w:rPr>
                <w:rFonts w:cs="Calibri"/>
                <w:b/>
                <w:sz w:val="36"/>
              </w:rPr>
            </w:pPr>
            <w:r>
              <w:rPr>
                <w:rFonts w:cs="Calibri"/>
                <w:b/>
                <w:sz w:val="36"/>
              </w:rPr>
              <w:t xml:space="preserve">Autumn </w:t>
            </w:r>
            <w:r w:rsidRPr="00104041">
              <w:rPr>
                <w:rFonts w:cs="Calibri"/>
                <w:b/>
                <w:sz w:val="36"/>
              </w:rPr>
              <w:t>Theme 1</w:t>
            </w:r>
          </w:p>
          <w:p w:rsidR="0084624D" w:rsidRPr="00104041" w:rsidRDefault="0084624D" w:rsidP="00B602A5">
            <w:pPr>
              <w:spacing w:after="0" w:line="240" w:lineRule="auto"/>
              <w:jc w:val="center"/>
              <w:rPr>
                <w:rFonts w:cs="Calibri"/>
                <w:b/>
                <w:sz w:val="28"/>
              </w:rPr>
            </w:pPr>
            <w:r>
              <w:rPr>
                <w:rFonts w:cs="Calibri"/>
                <w:b/>
                <w:sz w:val="28"/>
              </w:rPr>
              <w:t xml:space="preserve">I Wonder What is Special </w:t>
            </w:r>
          </w:p>
          <w:p w:rsidR="0084624D" w:rsidRPr="00104041" w:rsidRDefault="0084624D" w:rsidP="005F1AB8">
            <w:pPr>
              <w:spacing w:after="0" w:line="240" w:lineRule="auto"/>
              <w:rPr>
                <w:rFonts w:cs="Calibri"/>
                <w:b/>
                <w:sz w:val="28"/>
              </w:rPr>
            </w:pPr>
          </w:p>
        </w:tc>
        <w:tc>
          <w:tcPr>
            <w:tcW w:w="5288" w:type="dxa"/>
            <w:gridSpan w:val="2"/>
            <w:shd w:val="clear" w:color="auto" w:fill="D955C6"/>
          </w:tcPr>
          <w:p w:rsidR="0084624D" w:rsidRDefault="0084624D" w:rsidP="005C44DA">
            <w:pPr>
              <w:spacing w:after="0" w:line="240" w:lineRule="auto"/>
              <w:jc w:val="center"/>
              <w:rPr>
                <w:rFonts w:cs="Calibri"/>
                <w:b/>
                <w:sz w:val="36"/>
              </w:rPr>
            </w:pPr>
            <w:r>
              <w:rPr>
                <w:rFonts w:cs="Calibri"/>
                <w:b/>
                <w:sz w:val="36"/>
              </w:rPr>
              <w:t>Spring Theme 2</w:t>
            </w:r>
          </w:p>
          <w:p w:rsidR="0084624D" w:rsidRPr="00104041" w:rsidRDefault="0084624D" w:rsidP="005C44DA">
            <w:pPr>
              <w:spacing w:after="0" w:line="240" w:lineRule="auto"/>
              <w:jc w:val="center"/>
              <w:rPr>
                <w:rFonts w:cs="Calibri"/>
                <w:b/>
                <w:sz w:val="28"/>
              </w:rPr>
            </w:pPr>
            <w:r>
              <w:rPr>
                <w:rFonts w:cs="Calibri"/>
                <w:b/>
                <w:sz w:val="36"/>
              </w:rPr>
              <w:t>I Wonder What is New</w:t>
            </w:r>
          </w:p>
        </w:tc>
        <w:tc>
          <w:tcPr>
            <w:tcW w:w="5288" w:type="dxa"/>
            <w:gridSpan w:val="2"/>
            <w:shd w:val="clear" w:color="auto" w:fill="CC99FF"/>
          </w:tcPr>
          <w:p w:rsidR="0084624D" w:rsidRPr="00104041" w:rsidRDefault="0084624D" w:rsidP="005F1AB8">
            <w:pPr>
              <w:spacing w:after="0" w:line="240" w:lineRule="auto"/>
              <w:jc w:val="center"/>
              <w:rPr>
                <w:rFonts w:cs="Calibri"/>
                <w:b/>
                <w:sz w:val="36"/>
              </w:rPr>
            </w:pPr>
            <w:r>
              <w:rPr>
                <w:rFonts w:cs="Calibri"/>
                <w:b/>
                <w:sz w:val="36"/>
              </w:rPr>
              <w:t xml:space="preserve">Summer </w:t>
            </w:r>
            <w:r w:rsidRPr="00104041">
              <w:rPr>
                <w:rFonts w:cs="Calibri"/>
                <w:b/>
                <w:sz w:val="36"/>
              </w:rPr>
              <w:t xml:space="preserve">Theme </w:t>
            </w:r>
            <w:r>
              <w:rPr>
                <w:rFonts w:cs="Calibri"/>
                <w:b/>
                <w:sz w:val="36"/>
              </w:rPr>
              <w:t>3</w:t>
            </w:r>
          </w:p>
          <w:p w:rsidR="0084624D" w:rsidRPr="00104041" w:rsidRDefault="0084624D" w:rsidP="005F1AB8">
            <w:pPr>
              <w:spacing w:after="0" w:line="240" w:lineRule="auto"/>
              <w:jc w:val="center"/>
              <w:rPr>
                <w:rFonts w:cs="Calibri"/>
                <w:b/>
                <w:sz w:val="28"/>
              </w:rPr>
            </w:pPr>
            <w:r>
              <w:rPr>
                <w:rFonts w:cs="Calibri"/>
                <w:b/>
                <w:sz w:val="36"/>
              </w:rPr>
              <w:t>I Wonder What Moves</w:t>
            </w:r>
          </w:p>
        </w:tc>
      </w:tr>
      <w:tr w:rsidR="00B602A5" w:rsidRPr="00104041" w:rsidTr="79EF5756">
        <w:tc>
          <w:tcPr>
            <w:tcW w:w="15863" w:type="dxa"/>
            <w:gridSpan w:val="6"/>
          </w:tcPr>
          <w:p w:rsidR="00B602A5" w:rsidRPr="00104041" w:rsidRDefault="00B602A5" w:rsidP="00B602A5">
            <w:pPr>
              <w:spacing w:after="0" w:line="240" w:lineRule="auto"/>
              <w:jc w:val="center"/>
              <w:rPr>
                <w:rFonts w:cs="Calibri"/>
                <w:b/>
                <w:sz w:val="24"/>
              </w:rPr>
            </w:pPr>
            <w:r w:rsidRPr="00104041">
              <w:rPr>
                <w:rFonts w:cs="Calibri"/>
                <w:b/>
                <w:sz w:val="24"/>
              </w:rPr>
              <w:t xml:space="preserve">Religious Education </w:t>
            </w:r>
          </w:p>
        </w:tc>
      </w:tr>
      <w:tr w:rsidR="00B602A5" w:rsidRPr="00104041" w:rsidTr="79EF5756">
        <w:tc>
          <w:tcPr>
            <w:tcW w:w="2643" w:type="dxa"/>
          </w:tcPr>
          <w:p w:rsidR="00B602A5" w:rsidRDefault="00EE20B2" w:rsidP="00B602A5">
            <w:pPr>
              <w:spacing w:before="2" w:after="2" w:line="240" w:lineRule="auto"/>
              <w:rPr>
                <w:rFonts w:cs="Calibri"/>
              </w:rPr>
            </w:pPr>
            <w:r w:rsidRPr="00EE20B2">
              <w:rPr>
                <w:rFonts w:cs="Calibri"/>
              </w:rPr>
              <w:t>I Wonder what is special about Harvest Time -Reverend Freddie Fisher Stories – A Wet and Windy Harvest</w:t>
            </w:r>
          </w:p>
          <w:p w:rsidR="00014D3F" w:rsidRPr="00EE20B2" w:rsidRDefault="00014D3F" w:rsidP="00B602A5">
            <w:pPr>
              <w:spacing w:before="2" w:after="2" w:line="240" w:lineRule="auto"/>
              <w:rPr>
                <w:rFonts w:cs="Calibri"/>
              </w:rPr>
            </w:pPr>
            <w:r>
              <w:rPr>
                <w:rFonts w:cs="Calibri"/>
              </w:rPr>
              <w:t>I wonder why our school values are special?</w:t>
            </w:r>
          </w:p>
        </w:tc>
        <w:tc>
          <w:tcPr>
            <w:tcW w:w="2644" w:type="dxa"/>
          </w:tcPr>
          <w:p w:rsidR="00B602A5" w:rsidRDefault="00EE20B2" w:rsidP="00B602A5">
            <w:pPr>
              <w:spacing w:before="2" w:after="2" w:line="240" w:lineRule="auto"/>
              <w:rPr>
                <w:rFonts w:cs="Calibri"/>
              </w:rPr>
            </w:pPr>
            <w:r w:rsidRPr="00EE20B2">
              <w:rPr>
                <w:rFonts w:cs="Calibri"/>
              </w:rPr>
              <w:t>I Wonder what is special about Christmas -Reverend Freddie Fisher Stories – Puddles and the Christmas Pla</w:t>
            </w:r>
            <w:r w:rsidR="00071EA9">
              <w:rPr>
                <w:rFonts w:cs="Calibri"/>
              </w:rPr>
              <w:t>y</w:t>
            </w:r>
          </w:p>
          <w:p w:rsidR="00014D3F" w:rsidRDefault="00014D3F" w:rsidP="00B602A5">
            <w:pPr>
              <w:spacing w:before="2" w:after="2" w:line="240" w:lineRule="auto"/>
              <w:rPr>
                <w:rFonts w:cs="Calibri"/>
              </w:rPr>
            </w:pPr>
            <w:r>
              <w:rPr>
                <w:rFonts w:cs="Calibri"/>
              </w:rPr>
              <w:t>I wonder why our school values are special?</w:t>
            </w:r>
          </w:p>
          <w:p w:rsidR="00D82A5B" w:rsidRPr="00EE20B2" w:rsidRDefault="00D82A5B" w:rsidP="00B602A5">
            <w:pPr>
              <w:spacing w:before="2" w:after="2" w:line="240" w:lineRule="auto"/>
              <w:rPr>
                <w:rFonts w:cs="Calibri"/>
              </w:rPr>
            </w:pPr>
            <w:r>
              <w:rPr>
                <w:rFonts w:cs="Calibri"/>
              </w:rPr>
              <w:t>I wonder why the Bible is a special book?</w:t>
            </w:r>
          </w:p>
        </w:tc>
        <w:tc>
          <w:tcPr>
            <w:tcW w:w="2644" w:type="dxa"/>
          </w:tcPr>
          <w:p w:rsidR="00B602A5" w:rsidRDefault="00EE20B2" w:rsidP="00B602A5">
            <w:pPr>
              <w:spacing w:before="2" w:after="2" w:line="240" w:lineRule="auto"/>
              <w:rPr>
                <w:rFonts w:cs="Calibri"/>
              </w:rPr>
            </w:pPr>
            <w:r w:rsidRPr="00EE20B2">
              <w:rPr>
                <w:rFonts w:cs="Calibri"/>
              </w:rPr>
              <w:t>I W</w:t>
            </w:r>
            <w:r w:rsidR="00972C48">
              <w:rPr>
                <w:rFonts w:cs="Calibri"/>
              </w:rPr>
              <w:t xml:space="preserve">onder What is new – </w:t>
            </w:r>
          </w:p>
          <w:p w:rsidR="008130DF" w:rsidRPr="00EE20B2" w:rsidRDefault="008130DF" w:rsidP="00B602A5">
            <w:pPr>
              <w:spacing w:before="2" w:after="2" w:line="240" w:lineRule="auto"/>
              <w:rPr>
                <w:rFonts w:cs="Calibri"/>
              </w:rPr>
            </w:pPr>
            <w:r>
              <w:rPr>
                <w:rFonts w:cs="Calibri"/>
              </w:rPr>
              <w:t>Looking after Gods creation</w:t>
            </w:r>
          </w:p>
        </w:tc>
        <w:tc>
          <w:tcPr>
            <w:tcW w:w="2644" w:type="dxa"/>
          </w:tcPr>
          <w:p w:rsidR="00B602A5" w:rsidRPr="00EE20B2" w:rsidRDefault="00EE20B2" w:rsidP="00B602A5">
            <w:pPr>
              <w:spacing w:before="2" w:after="2" w:line="240" w:lineRule="auto"/>
              <w:rPr>
                <w:rFonts w:cs="Calibri"/>
              </w:rPr>
            </w:pPr>
            <w:r w:rsidRPr="00EE20B2">
              <w:rPr>
                <w:rFonts w:cs="Calibri"/>
              </w:rPr>
              <w:t>I Wonder what is new during Easter Time -Reverend Freddie Fisher Stories – Puddles and the Happy Easter</w:t>
            </w:r>
          </w:p>
        </w:tc>
        <w:tc>
          <w:tcPr>
            <w:tcW w:w="2644" w:type="dxa"/>
          </w:tcPr>
          <w:p w:rsidR="00B602A5" w:rsidRPr="001B2E25" w:rsidRDefault="001B2E25" w:rsidP="00B602A5">
            <w:pPr>
              <w:spacing w:before="2" w:after="2" w:line="240" w:lineRule="auto"/>
              <w:rPr>
                <w:rFonts w:cs="Calibri"/>
              </w:rPr>
            </w:pPr>
            <w:r w:rsidRPr="001B2E25">
              <w:rPr>
                <w:rFonts w:cs="Calibri"/>
              </w:rPr>
              <w:t>Bible Stories – Noah’s Ark</w:t>
            </w:r>
          </w:p>
        </w:tc>
        <w:tc>
          <w:tcPr>
            <w:tcW w:w="2644" w:type="dxa"/>
          </w:tcPr>
          <w:p w:rsidR="00B602A5" w:rsidRPr="00104041" w:rsidRDefault="001B2E25" w:rsidP="00B602A5">
            <w:pPr>
              <w:spacing w:before="2" w:after="2" w:line="240" w:lineRule="auto"/>
              <w:rPr>
                <w:rFonts w:cs="Calibri"/>
                <w:sz w:val="24"/>
              </w:rPr>
            </w:pPr>
            <w:r w:rsidRPr="001B2E25">
              <w:rPr>
                <w:rFonts w:cs="Calibri"/>
              </w:rPr>
              <w:t>Bible Stories</w:t>
            </w:r>
          </w:p>
        </w:tc>
      </w:tr>
      <w:tr w:rsidR="00B602A5" w:rsidRPr="00104041" w:rsidTr="79EF5756">
        <w:tc>
          <w:tcPr>
            <w:tcW w:w="15863" w:type="dxa"/>
            <w:gridSpan w:val="6"/>
          </w:tcPr>
          <w:p w:rsidR="00B602A5" w:rsidRPr="00104041" w:rsidRDefault="0084624D" w:rsidP="00B602A5">
            <w:pPr>
              <w:tabs>
                <w:tab w:val="left" w:pos="6720"/>
                <w:tab w:val="center" w:pos="7823"/>
              </w:tabs>
              <w:spacing w:after="0" w:line="240" w:lineRule="auto"/>
              <w:rPr>
                <w:rFonts w:cs="Calibri"/>
                <w:b/>
                <w:sz w:val="24"/>
              </w:rPr>
            </w:pPr>
            <w:r>
              <w:rPr>
                <w:rFonts w:cs="Calibri"/>
                <w:b/>
                <w:sz w:val="24"/>
              </w:rPr>
              <w:tab/>
            </w:r>
            <w:r>
              <w:rPr>
                <w:rFonts w:cs="Calibri"/>
                <w:b/>
                <w:sz w:val="24"/>
              </w:rPr>
              <w:tab/>
              <w:t xml:space="preserve">Visitors/Visits/ Hook </w:t>
            </w:r>
          </w:p>
        </w:tc>
      </w:tr>
      <w:tr w:rsidR="0084624D" w:rsidRPr="00104041" w:rsidTr="00FD4C7C">
        <w:tc>
          <w:tcPr>
            <w:tcW w:w="2643" w:type="dxa"/>
            <w:shd w:val="clear" w:color="auto" w:fill="FFFFFF" w:themeFill="background1"/>
          </w:tcPr>
          <w:p w:rsidR="0084624D" w:rsidRDefault="00197F86" w:rsidP="00B602A5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Curiosity Cube –</w:t>
            </w:r>
          </w:p>
          <w:p w:rsidR="00197F86" w:rsidRDefault="00197F86" w:rsidP="00197F86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Family Figures</w:t>
            </w:r>
          </w:p>
          <w:p w:rsidR="00197F86" w:rsidRPr="00197F86" w:rsidRDefault="00197F86" w:rsidP="00197F86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Teddy Bears</w:t>
            </w:r>
          </w:p>
        </w:tc>
        <w:tc>
          <w:tcPr>
            <w:tcW w:w="2644" w:type="dxa"/>
          </w:tcPr>
          <w:p w:rsidR="00071EA9" w:rsidRDefault="00071EA9" w:rsidP="00071EA9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Curiosity Cube –</w:t>
            </w:r>
          </w:p>
          <w:p w:rsidR="00071EA9" w:rsidRDefault="00071EA9" w:rsidP="00071EA9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Fireworks</w:t>
            </w:r>
          </w:p>
          <w:p w:rsidR="00071EA9" w:rsidRDefault="00071EA9" w:rsidP="00071EA9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Diva Lamp</w:t>
            </w:r>
          </w:p>
          <w:p w:rsidR="00071EA9" w:rsidRDefault="00071EA9" w:rsidP="00071EA9">
            <w:pPr>
              <w:spacing w:after="0" w:line="240" w:lineRule="auto"/>
              <w:rPr>
                <w:rFonts w:cs="Calibri"/>
              </w:rPr>
            </w:pPr>
          </w:p>
          <w:p w:rsidR="00071EA9" w:rsidRPr="00071EA9" w:rsidRDefault="00071EA9" w:rsidP="00071EA9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Visitors - </w:t>
            </w:r>
          </w:p>
          <w:p w:rsidR="0084624D" w:rsidRPr="00C43174" w:rsidRDefault="0084624D" w:rsidP="00C43174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cs="Calibri"/>
              </w:rPr>
            </w:pPr>
            <w:r w:rsidRPr="00C43174">
              <w:rPr>
                <w:rFonts w:cs="Calibri"/>
              </w:rPr>
              <w:t>Fire fighters</w:t>
            </w:r>
          </w:p>
          <w:p w:rsidR="00C43174" w:rsidRPr="000277DD" w:rsidRDefault="00C43174" w:rsidP="00C43174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proofErr w:type="spellStart"/>
            <w:r w:rsidRPr="000277DD">
              <w:rPr>
                <w:rFonts w:eastAsia="Times New Roman" w:cs="Calibri"/>
                <w:color w:val="000000"/>
                <w:lang w:eastAsia="en-GB"/>
              </w:rPr>
              <w:t>Hoglets</w:t>
            </w:r>
            <w:proofErr w:type="spellEnd"/>
            <w:r w:rsidRPr="000277DD">
              <w:rPr>
                <w:rFonts w:eastAsia="Times New Roman" w:cs="Calibri"/>
                <w:color w:val="000000"/>
                <w:lang w:eastAsia="en-GB"/>
              </w:rPr>
              <w:t xml:space="preserve"> Wildlife Education </w:t>
            </w:r>
          </w:p>
          <w:p w:rsidR="00C43174" w:rsidRPr="000277DD" w:rsidRDefault="00C43174" w:rsidP="00C43174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0277DD">
              <w:rPr>
                <w:rFonts w:eastAsia="Times New Roman" w:cs="Calibri"/>
                <w:color w:val="000000"/>
                <w:lang w:eastAsia="en-GB"/>
              </w:rPr>
              <w:t>Autumn Walk</w:t>
            </w:r>
          </w:p>
          <w:p w:rsidR="00C43174" w:rsidRPr="00104041" w:rsidRDefault="00C43174" w:rsidP="00B602A5">
            <w:pPr>
              <w:spacing w:after="0" w:line="240" w:lineRule="auto"/>
              <w:rPr>
                <w:rFonts w:cs="Calibri"/>
              </w:rPr>
            </w:pPr>
          </w:p>
          <w:p w:rsidR="0084624D" w:rsidRPr="00104041" w:rsidRDefault="0084624D" w:rsidP="00B602A5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2644" w:type="dxa"/>
          </w:tcPr>
          <w:p w:rsidR="0084624D" w:rsidRDefault="008130DF" w:rsidP="00B602A5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Curiosity Cube – </w:t>
            </w:r>
          </w:p>
          <w:p w:rsidR="008130DF" w:rsidRPr="008130DF" w:rsidRDefault="008130DF" w:rsidP="008130DF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Beans, </w:t>
            </w:r>
            <w:r w:rsidRPr="008130DF">
              <w:rPr>
                <w:rFonts w:cs="Calibri"/>
              </w:rPr>
              <w:t>Pots</w:t>
            </w:r>
            <w:r>
              <w:rPr>
                <w:rFonts w:cs="Calibri"/>
              </w:rPr>
              <w:t xml:space="preserve">, </w:t>
            </w:r>
            <w:r w:rsidRPr="008130DF">
              <w:rPr>
                <w:rFonts w:cs="Calibri"/>
              </w:rPr>
              <w:t>Soil</w:t>
            </w:r>
          </w:p>
          <w:p w:rsidR="008130DF" w:rsidRDefault="008130DF" w:rsidP="008130DF">
            <w:pPr>
              <w:spacing w:after="0" w:line="240" w:lineRule="auto"/>
              <w:ind w:left="360"/>
              <w:rPr>
                <w:rFonts w:cs="Calibri"/>
              </w:rPr>
            </w:pPr>
            <w:r w:rsidRPr="008130DF">
              <w:rPr>
                <w:rFonts w:cs="Calibri"/>
              </w:rPr>
              <w:t>Watering Can</w:t>
            </w:r>
          </w:p>
          <w:p w:rsidR="008130DF" w:rsidRPr="008130DF" w:rsidRDefault="0073558A" w:rsidP="008130DF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Chinese New Year</w:t>
            </w:r>
          </w:p>
          <w:p w:rsidR="0073558A" w:rsidRDefault="0073558A" w:rsidP="00B602A5">
            <w:pPr>
              <w:spacing w:after="0" w:line="240" w:lineRule="auto"/>
              <w:rPr>
                <w:rFonts w:cs="Calibri"/>
              </w:rPr>
            </w:pPr>
          </w:p>
          <w:p w:rsidR="0084624D" w:rsidRDefault="0073558A" w:rsidP="00B602A5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Visitors –</w:t>
            </w:r>
          </w:p>
          <w:p w:rsidR="0073558A" w:rsidRPr="00104041" w:rsidRDefault="00F71ED6" w:rsidP="00B602A5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*</w:t>
            </w:r>
            <w:r w:rsidR="0073558A">
              <w:rPr>
                <w:rFonts w:cs="Calibri"/>
              </w:rPr>
              <w:t>Chinese Parents Visit</w:t>
            </w:r>
          </w:p>
        </w:tc>
        <w:tc>
          <w:tcPr>
            <w:tcW w:w="2644" w:type="dxa"/>
          </w:tcPr>
          <w:p w:rsidR="0073558A" w:rsidRDefault="0073558A" w:rsidP="00B602A5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Visits -</w:t>
            </w:r>
          </w:p>
          <w:p w:rsidR="0084624D" w:rsidRPr="00C43174" w:rsidRDefault="0084624D" w:rsidP="00C43174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cs="Calibri"/>
              </w:rPr>
            </w:pPr>
            <w:r w:rsidRPr="00C43174">
              <w:rPr>
                <w:rFonts w:cs="Calibri"/>
              </w:rPr>
              <w:t>Supermarket visit</w:t>
            </w:r>
          </w:p>
          <w:p w:rsidR="001E1725" w:rsidRPr="00C43174" w:rsidRDefault="001E1725" w:rsidP="00C43174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cs="Calibri"/>
              </w:rPr>
            </w:pPr>
            <w:r w:rsidRPr="00C43174">
              <w:rPr>
                <w:rFonts w:cs="Calibri"/>
              </w:rPr>
              <w:t>Fruit &amp; Veg Local Shop</w:t>
            </w:r>
          </w:p>
          <w:p w:rsidR="001E1725" w:rsidRPr="00C43174" w:rsidRDefault="001E1725" w:rsidP="001E1725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cs="Calibri"/>
              </w:rPr>
            </w:pPr>
            <w:r w:rsidRPr="00C43174">
              <w:rPr>
                <w:rFonts w:cs="Calibri"/>
              </w:rPr>
              <w:t>Garden Centre</w:t>
            </w:r>
          </w:p>
          <w:p w:rsidR="001E1725" w:rsidRDefault="00F1786A" w:rsidP="00C43174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cs="Calibri"/>
              </w:rPr>
            </w:pPr>
            <w:r w:rsidRPr="00C43174">
              <w:rPr>
                <w:rFonts w:cs="Calibri"/>
              </w:rPr>
              <w:t>Farmer Visit</w:t>
            </w:r>
          </w:p>
          <w:p w:rsidR="00C43174" w:rsidRPr="000277DD" w:rsidRDefault="00C43174" w:rsidP="00C43174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Methodist Church - Baptism New Life – RE Topic</w:t>
            </w:r>
          </w:p>
          <w:p w:rsidR="00C43174" w:rsidRDefault="00C43174" w:rsidP="00C43174">
            <w:pPr>
              <w:spacing w:after="0" w:line="240" w:lineRule="auto"/>
              <w:rPr>
                <w:rFonts w:cs="Calibri"/>
              </w:rPr>
            </w:pPr>
          </w:p>
          <w:p w:rsidR="00C43174" w:rsidRPr="00C43174" w:rsidRDefault="00C43174" w:rsidP="00C43174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cs="Calibri"/>
              </w:rPr>
            </w:pPr>
          </w:p>
          <w:p w:rsidR="001E1725" w:rsidRPr="00104041" w:rsidRDefault="001E1725" w:rsidP="0073558A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2644" w:type="dxa"/>
          </w:tcPr>
          <w:p w:rsidR="0084624D" w:rsidRDefault="00AB0D27" w:rsidP="00C618BC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Visits – </w:t>
            </w:r>
          </w:p>
          <w:p w:rsidR="00AB0D27" w:rsidRDefault="00AB0D27" w:rsidP="00AB0D27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A walk along the canal</w:t>
            </w:r>
            <w:r w:rsidR="001368E0">
              <w:rPr>
                <w:rFonts w:cs="Calibri"/>
              </w:rPr>
              <w:t>, to the station</w:t>
            </w:r>
          </w:p>
          <w:p w:rsidR="00AB0D27" w:rsidRPr="00AB0D27" w:rsidRDefault="00AB0D27" w:rsidP="00AB0D27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cs="Calibri"/>
              </w:rPr>
            </w:pPr>
          </w:p>
        </w:tc>
        <w:tc>
          <w:tcPr>
            <w:tcW w:w="2644" w:type="dxa"/>
          </w:tcPr>
          <w:p w:rsidR="001368E0" w:rsidRDefault="001368E0" w:rsidP="001368E0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Visits – </w:t>
            </w:r>
          </w:p>
          <w:p w:rsidR="001368E0" w:rsidRDefault="001368E0" w:rsidP="001368E0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A walk along the canal, to the station</w:t>
            </w:r>
          </w:p>
          <w:p w:rsidR="00C43174" w:rsidRDefault="00C43174" w:rsidP="001368E0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Penkridge</w:t>
            </w:r>
            <w:proofErr w:type="spellEnd"/>
            <w:r>
              <w:rPr>
                <w:rFonts w:cs="Calibri"/>
              </w:rPr>
              <w:t xml:space="preserve"> Methodist Church – Wedding – RE topic The Clothes We Wear</w:t>
            </w:r>
          </w:p>
          <w:p w:rsidR="0084624D" w:rsidRPr="00104041" w:rsidRDefault="0084624D" w:rsidP="00C618BC">
            <w:pPr>
              <w:spacing w:after="0" w:line="240" w:lineRule="auto"/>
              <w:rPr>
                <w:rFonts w:cs="Calibri"/>
              </w:rPr>
            </w:pPr>
            <w:bookmarkStart w:id="0" w:name="_GoBack"/>
            <w:bookmarkEnd w:id="0"/>
          </w:p>
        </w:tc>
      </w:tr>
      <w:tr w:rsidR="00EA349D" w:rsidRPr="00104041" w:rsidTr="79EF5756">
        <w:tc>
          <w:tcPr>
            <w:tcW w:w="15863" w:type="dxa"/>
            <w:gridSpan w:val="6"/>
          </w:tcPr>
          <w:p w:rsidR="00EA349D" w:rsidRPr="00104041" w:rsidRDefault="00EA349D" w:rsidP="00B602A5">
            <w:pPr>
              <w:spacing w:after="0" w:line="240" w:lineRule="auto"/>
              <w:jc w:val="center"/>
              <w:rPr>
                <w:rFonts w:cs="Calibri"/>
                <w:b/>
                <w:sz w:val="24"/>
              </w:rPr>
            </w:pPr>
            <w:r>
              <w:rPr>
                <w:rFonts w:cs="Calibri"/>
                <w:b/>
                <w:sz w:val="24"/>
              </w:rPr>
              <w:t xml:space="preserve">Parent Contribution </w:t>
            </w:r>
          </w:p>
        </w:tc>
      </w:tr>
      <w:tr w:rsidR="00EA349D" w:rsidRPr="00104041" w:rsidTr="005171CD">
        <w:tc>
          <w:tcPr>
            <w:tcW w:w="2643" w:type="dxa"/>
          </w:tcPr>
          <w:p w:rsidR="00EA349D" w:rsidRPr="00EE20B2" w:rsidRDefault="00EE20B2" w:rsidP="00EE20B2">
            <w:pPr>
              <w:spacing w:after="0" w:line="240" w:lineRule="auto"/>
              <w:rPr>
                <w:rFonts w:cs="Calibri"/>
              </w:rPr>
            </w:pPr>
            <w:r w:rsidRPr="00EE20B2">
              <w:rPr>
                <w:rFonts w:cs="Calibri"/>
              </w:rPr>
              <w:t>Family Photographs</w:t>
            </w:r>
          </w:p>
          <w:p w:rsidR="00EE20B2" w:rsidRPr="00EE20B2" w:rsidRDefault="00EE20B2" w:rsidP="00EE20B2">
            <w:pPr>
              <w:spacing w:after="0" w:line="240" w:lineRule="auto"/>
              <w:rPr>
                <w:rFonts w:cs="Calibri"/>
                <w:sz w:val="24"/>
              </w:rPr>
            </w:pPr>
            <w:r w:rsidRPr="00EE20B2">
              <w:rPr>
                <w:rFonts w:cs="Calibri"/>
              </w:rPr>
              <w:t>Special Bears</w:t>
            </w:r>
          </w:p>
        </w:tc>
        <w:tc>
          <w:tcPr>
            <w:tcW w:w="2644" w:type="dxa"/>
          </w:tcPr>
          <w:p w:rsidR="00EA349D" w:rsidRPr="00CB0AD0" w:rsidRDefault="00CB0AD0" w:rsidP="00CB0AD0">
            <w:pPr>
              <w:spacing w:after="0" w:line="240" w:lineRule="auto"/>
              <w:rPr>
                <w:rFonts w:cs="Calibri"/>
              </w:rPr>
            </w:pPr>
            <w:r w:rsidRPr="00CB0AD0">
              <w:rPr>
                <w:rFonts w:cs="Calibri"/>
              </w:rPr>
              <w:t>Photos of Bonfire Night</w:t>
            </w:r>
          </w:p>
        </w:tc>
        <w:tc>
          <w:tcPr>
            <w:tcW w:w="2644" w:type="dxa"/>
          </w:tcPr>
          <w:p w:rsidR="00EA349D" w:rsidRPr="00104041" w:rsidRDefault="00EA349D" w:rsidP="0073558A">
            <w:pPr>
              <w:spacing w:after="0" w:line="240" w:lineRule="auto"/>
              <w:rPr>
                <w:rFonts w:cs="Calibri"/>
                <w:b/>
                <w:sz w:val="24"/>
              </w:rPr>
            </w:pPr>
          </w:p>
        </w:tc>
        <w:tc>
          <w:tcPr>
            <w:tcW w:w="2644" w:type="dxa"/>
          </w:tcPr>
          <w:p w:rsidR="00EA349D" w:rsidRPr="00104041" w:rsidRDefault="00EA349D" w:rsidP="00B602A5">
            <w:pPr>
              <w:spacing w:after="0" w:line="240" w:lineRule="auto"/>
              <w:jc w:val="center"/>
              <w:rPr>
                <w:rFonts w:cs="Calibri"/>
                <w:b/>
                <w:sz w:val="24"/>
              </w:rPr>
            </w:pPr>
          </w:p>
        </w:tc>
        <w:tc>
          <w:tcPr>
            <w:tcW w:w="2644" w:type="dxa"/>
          </w:tcPr>
          <w:p w:rsidR="00EA349D" w:rsidRPr="00104041" w:rsidRDefault="00EA349D" w:rsidP="00B602A5">
            <w:pPr>
              <w:spacing w:after="0" w:line="240" w:lineRule="auto"/>
              <w:jc w:val="center"/>
              <w:rPr>
                <w:rFonts w:cs="Calibri"/>
                <w:b/>
                <w:sz w:val="24"/>
              </w:rPr>
            </w:pPr>
          </w:p>
        </w:tc>
        <w:tc>
          <w:tcPr>
            <w:tcW w:w="2644" w:type="dxa"/>
          </w:tcPr>
          <w:p w:rsidR="00EA349D" w:rsidRPr="00104041" w:rsidRDefault="00EA349D" w:rsidP="00B602A5">
            <w:pPr>
              <w:spacing w:after="0" w:line="240" w:lineRule="auto"/>
              <w:jc w:val="center"/>
              <w:rPr>
                <w:rFonts w:cs="Calibri"/>
                <w:b/>
                <w:sz w:val="24"/>
              </w:rPr>
            </w:pPr>
          </w:p>
        </w:tc>
      </w:tr>
      <w:tr w:rsidR="00B602A5" w:rsidRPr="00104041" w:rsidTr="79EF5756">
        <w:tc>
          <w:tcPr>
            <w:tcW w:w="15863" w:type="dxa"/>
            <w:gridSpan w:val="6"/>
          </w:tcPr>
          <w:p w:rsidR="00B602A5" w:rsidRPr="00104041" w:rsidRDefault="00B602A5" w:rsidP="00B602A5">
            <w:pPr>
              <w:spacing w:after="0" w:line="240" w:lineRule="auto"/>
              <w:jc w:val="center"/>
              <w:rPr>
                <w:rFonts w:cs="Calibri"/>
                <w:b/>
                <w:sz w:val="24"/>
              </w:rPr>
            </w:pPr>
            <w:r w:rsidRPr="00104041">
              <w:rPr>
                <w:rFonts w:cs="Calibri"/>
                <w:b/>
                <w:sz w:val="24"/>
              </w:rPr>
              <w:t>Communication and Language and Literacy</w:t>
            </w:r>
          </w:p>
        </w:tc>
      </w:tr>
      <w:tr w:rsidR="0084624D" w:rsidRPr="00104041" w:rsidTr="0099029F">
        <w:tc>
          <w:tcPr>
            <w:tcW w:w="2643" w:type="dxa"/>
          </w:tcPr>
          <w:p w:rsidR="0084624D" w:rsidRPr="00104041" w:rsidRDefault="0084624D" w:rsidP="00B602A5">
            <w:pPr>
              <w:spacing w:after="0" w:line="240" w:lineRule="auto"/>
              <w:rPr>
                <w:rFonts w:cs="Calibri"/>
                <w:u w:val="single"/>
              </w:rPr>
            </w:pPr>
            <w:r w:rsidRPr="00104041">
              <w:rPr>
                <w:rFonts w:cs="Calibri"/>
                <w:u w:val="single"/>
              </w:rPr>
              <w:t>Key texts</w:t>
            </w:r>
          </w:p>
          <w:p w:rsidR="0084624D" w:rsidRDefault="00EE20B2" w:rsidP="00B602A5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*Elmer</w:t>
            </w:r>
          </w:p>
          <w:p w:rsidR="00EE20B2" w:rsidRDefault="00EE20B2" w:rsidP="00B602A5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lastRenderedPageBreak/>
              <w:t>*Mum &amp; Dad Make Me Laugh</w:t>
            </w:r>
          </w:p>
          <w:p w:rsidR="00EE20B2" w:rsidRDefault="00EE20B2" w:rsidP="00B602A5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* Dogger</w:t>
            </w:r>
          </w:p>
          <w:p w:rsidR="00EE20B2" w:rsidRDefault="00EE20B2" w:rsidP="00B602A5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*My Friend Bear</w:t>
            </w:r>
          </w:p>
          <w:p w:rsidR="00EE20B2" w:rsidRDefault="00EE20B2" w:rsidP="00B602A5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*</w:t>
            </w:r>
            <w:r w:rsidR="00197F86">
              <w:rPr>
                <w:rFonts w:cs="Calibri"/>
              </w:rPr>
              <w:t>I Love You Blue Kangaroo</w:t>
            </w:r>
          </w:p>
          <w:p w:rsidR="00197F86" w:rsidRPr="00104041" w:rsidRDefault="00197F86" w:rsidP="00B602A5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* Who took the cookie from the cookie jar?</w:t>
            </w:r>
          </w:p>
          <w:p w:rsidR="0084624D" w:rsidRPr="00104041" w:rsidRDefault="0084624D" w:rsidP="00B602A5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2644" w:type="dxa"/>
          </w:tcPr>
          <w:p w:rsidR="0084624D" w:rsidRPr="00104041" w:rsidRDefault="0084624D" w:rsidP="00B602A5">
            <w:pPr>
              <w:spacing w:after="0" w:line="240" w:lineRule="auto"/>
              <w:rPr>
                <w:rFonts w:cs="Calibri"/>
                <w:u w:val="single"/>
              </w:rPr>
            </w:pPr>
            <w:r w:rsidRPr="00104041">
              <w:rPr>
                <w:rFonts w:cs="Calibri"/>
                <w:u w:val="single"/>
              </w:rPr>
              <w:lastRenderedPageBreak/>
              <w:t>Key Texts</w:t>
            </w:r>
          </w:p>
          <w:p w:rsidR="0084624D" w:rsidRDefault="00CB0AD0" w:rsidP="00C618BC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*</w:t>
            </w:r>
            <w:proofErr w:type="spellStart"/>
            <w:r>
              <w:rPr>
                <w:rFonts w:cs="Calibri"/>
              </w:rPr>
              <w:t>Peppa</w:t>
            </w:r>
            <w:proofErr w:type="spellEnd"/>
            <w:r>
              <w:rPr>
                <w:rFonts w:cs="Calibri"/>
              </w:rPr>
              <w:t xml:space="preserve"> Pigs Diwali</w:t>
            </w:r>
          </w:p>
          <w:p w:rsidR="00CB0AD0" w:rsidRDefault="00CB0AD0" w:rsidP="00C618BC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lastRenderedPageBreak/>
              <w:t>*Remember Remember the 5</w:t>
            </w:r>
            <w:r w:rsidRPr="00CB0AD0">
              <w:rPr>
                <w:rFonts w:cs="Calibri"/>
                <w:vertAlign w:val="superscript"/>
              </w:rPr>
              <w:t>th</w:t>
            </w:r>
            <w:r>
              <w:rPr>
                <w:rFonts w:cs="Calibri"/>
              </w:rPr>
              <w:t xml:space="preserve"> November</w:t>
            </w:r>
          </w:p>
          <w:p w:rsidR="00CB0AD0" w:rsidRDefault="00071EA9" w:rsidP="00C618BC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*A Day to Re</w:t>
            </w:r>
            <w:r w:rsidR="00CB0AD0">
              <w:rPr>
                <w:rFonts w:cs="Calibri"/>
              </w:rPr>
              <w:t>member</w:t>
            </w:r>
          </w:p>
          <w:p w:rsidR="00071EA9" w:rsidRDefault="00071EA9" w:rsidP="00C618BC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*Santa Post</w:t>
            </w:r>
          </w:p>
          <w:p w:rsidR="00CB0AD0" w:rsidRPr="00104041" w:rsidRDefault="00CB0AD0" w:rsidP="00C618BC">
            <w:pPr>
              <w:spacing w:after="0" w:line="240" w:lineRule="auto"/>
              <w:rPr>
                <w:rFonts w:cs="Calibri"/>
              </w:rPr>
            </w:pPr>
          </w:p>
          <w:p w:rsidR="0084624D" w:rsidRPr="00104041" w:rsidRDefault="0084624D" w:rsidP="00B602A5">
            <w:pPr>
              <w:spacing w:after="0" w:line="240" w:lineRule="auto"/>
              <w:rPr>
                <w:rFonts w:cs="Calibri"/>
              </w:rPr>
            </w:pPr>
          </w:p>
          <w:p w:rsidR="0084624D" w:rsidRPr="00104041" w:rsidRDefault="0084624D" w:rsidP="00B602A5">
            <w:pPr>
              <w:spacing w:after="0" w:line="240" w:lineRule="auto"/>
              <w:rPr>
                <w:rFonts w:cs="Calibri"/>
              </w:rPr>
            </w:pPr>
          </w:p>
          <w:p w:rsidR="0084624D" w:rsidRPr="00104041" w:rsidRDefault="0084624D" w:rsidP="00B602A5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2644" w:type="dxa"/>
          </w:tcPr>
          <w:p w:rsidR="0073558A" w:rsidRDefault="0084624D" w:rsidP="00B602A5">
            <w:pPr>
              <w:spacing w:after="0" w:line="240" w:lineRule="auto"/>
              <w:rPr>
                <w:rFonts w:cs="Calibri"/>
                <w:u w:val="single"/>
              </w:rPr>
            </w:pPr>
            <w:r w:rsidRPr="00104041">
              <w:rPr>
                <w:rFonts w:cs="Calibri"/>
                <w:u w:val="single"/>
              </w:rPr>
              <w:lastRenderedPageBreak/>
              <w:t>Key Texts</w:t>
            </w:r>
          </w:p>
          <w:p w:rsidR="0073558A" w:rsidRPr="0073558A" w:rsidRDefault="0073558A" w:rsidP="00B602A5">
            <w:pPr>
              <w:spacing w:after="0" w:line="240" w:lineRule="auto"/>
              <w:rPr>
                <w:rFonts w:cs="Calibri"/>
              </w:rPr>
            </w:pPr>
            <w:r w:rsidRPr="0073558A">
              <w:rPr>
                <w:rFonts w:cs="Calibri"/>
              </w:rPr>
              <w:t>*</w:t>
            </w:r>
            <w:r>
              <w:rPr>
                <w:rFonts w:cs="Calibri"/>
              </w:rPr>
              <w:t>Little Snowflake</w:t>
            </w:r>
          </w:p>
          <w:p w:rsidR="0084624D" w:rsidRDefault="001E1725" w:rsidP="001E1725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lastRenderedPageBreak/>
              <w:t>*Jack and the Beanstalk</w:t>
            </w:r>
          </w:p>
          <w:p w:rsidR="001E1725" w:rsidRDefault="001E1725" w:rsidP="001E1725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*Jaspers Beanstalk</w:t>
            </w:r>
          </w:p>
          <w:p w:rsidR="00F1786A" w:rsidRDefault="001E1725" w:rsidP="0073558A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*</w:t>
            </w:r>
            <w:r w:rsidR="00F1786A">
              <w:rPr>
                <w:rFonts w:cs="Calibri"/>
              </w:rPr>
              <w:t xml:space="preserve"> Little Red Hen</w:t>
            </w:r>
          </w:p>
          <w:p w:rsidR="001E1725" w:rsidRDefault="0073558A" w:rsidP="001E1725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*Chinese New Year</w:t>
            </w:r>
          </w:p>
          <w:p w:rsidR="0073558A" w:rsidRDefault="0073558A" w:rsidP="001E1725">
            <w:pPr>
              <w:spacing w:after="0" w:line="240" w:lineRule="auto"/>
              <w:rPr>
                <w:rFonts w:cs="Calibri"/>
              </w:rPr>
            </w:pPr>
          </w:p>
          <w:p w:rsidR="0084624D" w:rsidRPr="00104041" w:rsidRDefault="0084624D" w:rsidP="00B602A5">
            <w:pPr>
              <w:spacing w:after="0" w:line="240" w:lineRule="auto"/>
              <w:rPr>
                <w:rFonts w:cs="Calibri"/>
              </w:rPr>
            </w:pPr>
          </w:p>
          <w:p w:rsidR="0084624D" w:rsidRPr="00104041" w:rsidRDefault="0084624D" w:rsidP="00B602A5">
            <w:pPr>
              <w:spacing w:after="0" w:line="240" w:lineRule="auto"/>
              <w:rPr>
                <w:rFonts w:cs="Calibri"/>
              </w:rPr>
            </w:pPr>
          </w:p>
          <w:p w:rsidR="0084624D" w:rsidRPr="00104041" w:rsidRDefault="0084624D" w:rsidP="00B602A5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2644" w:type="dxa"/>
          </w:tcPr>
          <w:p w:rsidR="0084624D" w:rsidRPr="00104041" w:rsidRDefault="0084624D" w:rsidP="00B602A5">
            <w:pPr>
              <w:spacing w:after="0" w:line="240" w:lineRule="auto"/>
              <w:rPr>
                <w:rFonts w:cs="Calibri"/>
                <w:u w:val="single"/>
              </w:rPr>
            </w:pPr>
            <w:r w:rsidRPr="00104041">
              <w:rPr>
                <w:rFonts w:cs="Calibri"/>
                <w:u w:val="single"/>
              </w:rPr>
              <w:lastRenderedPageBreak/>
              <w:t>Key Texts</w:t>
            </w:r>
          </w:p>
          <w:p w:rsidR="00F1786A" w:rsidRDefault="0073558A" w:rsidP="00F1786A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*</w:t>
            </w:r>
            <w:r w:rsidR="00F1786A">
              <w:rPr>
                <w:rFonts w:cs="Calibri"/>
              </w:rPr>
              <w:t xml:space="preserve"> Non Fiction – Plant A </w:t>
            </w:r>
            <w:r w:rsidR="00F1786A">
              <w:rPr>
                <w:rFonts w:cs="Calibri"/>
              </w:rPr>
              <w:lastRenderedPageBreak/>
              <w:t>Bean</w:t>
            </w:r>
          </w:p>
          <w:p w:rsidR="0084624D" w:rsidRPr="00104041" w:rsidRDefault="00F1786A" w:rsidP="001E1725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* Tiny Seed</w:t>
            </w:r>
          </w:p>
          <w:p w:rsidR="0073558A" w:rsidRDefault="0073558A" w:rsidP="0073558A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*Oliver’s Veg</w:t>
            </w:r>
          </w:p>
          <w:p w:rsidR="0073558A" w:rsidRDefault="0073558A" w:rsidP="0073558A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*Oliver’s Fruit salad</w:t>
            </w:r>
          </w:p>
          <w:p w:rsidR="0084624D" w:rsidRDefault="0073558A" w:rsidP="00B602A5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*The Run Away Pancake</w:t>
            </w:r>
          </w:p>
          <w:p w:rsidR="0073558A" w:rsidRDefault="0073558A" w:rsidP="00B602A5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*All About Spring</w:t>
            </w:r>
          </w:p>
          <w:p w:rsidR="0073558A" w:rsidRPr="00104041" w:rsidRDefault="0073558A" w:rsidP="00B602A5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*Easter Story</w:t>
            </w:r>
          </w:p>
          <w:p w:rsidR="0084624D" w:rsidRPr="00104041" w:rsidRDefault="0084624D" w:rsidP="00EA349D">
            <w:pPr>
              <w:spacing w:after="0" w:line="240" w:lineRule="auto"/>
              <w:rPr>
                <w:rFonts w:cs="Calibri"/>
                <w:u w:val="single"/>
              </w:rPr>
            </w:pPr>
          </w:p>
        </w:tc>
        <w:tc>
          <w:tcPr>
            <w:tcW w:w="2644" w:type="dxa"/>
          </w:tcPr>
          <w:p w:rsidR="00780D4C" w:rsidRPr="002E6054" w:rsidRDefault="00780D4C" w:rsidP="00780D4C">
            <w:pPr>
              <w:spacing w:after="0" w:line="240" w:lineRule="auto"/>
              <w:rPr>
                <w:rFonts w:cs="Calibri"/>
                <w:u w:val="single"/>
              </w:rPr>
            </w:pPr>
            <w:r w:rsidRPr="002E6054">
              <w:rPr>
                <w:rFonts w:cs="Calibri"/>
                <w:u w:val="single"/>
              </w:rPr>
              <w:lastRenderedPageBreak/>
              <w:t>Key Texts</w:t>
            </w:r>
          </w:p>
          <w:p w:rsidR="001E1725" w:rsidRDefault="00AB0D27" w:rsidP="001E1725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*Duck in a truck</w:t>
            </w:r>
          </w:p>
          <w:p w:rsidR="00AB0D27" w:rsidRDefault="00AB0D27" w:rsidP="001E1725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lastRenderedPageBreak/>
              <w:t>*Soar</w:t>
            </w:r>
          </w:p>
          <w:p w:rsidR="00AB0D27" w:rsidRDefault="00AB0D27" w:rsidP="001E1725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*Bear on a Bike</w:t>
            </w:r>
          </w:p>
          <w:p w:rsidR="00AB0D27" w:rsidRDefault="00AB0D27" w:rsidP="001E1725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*The Train Ride</w:t>
            </w:r>
          </w:p>
          <w:p w:rsidR="00AB0D27" w:rsidRDefault="00AB0D27" w:rsidP="001E1725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*The way back home</w:t>
            </w:r>
          </w:p>
          <w:p w:rsidR="00AB0D27" w:rsidRPr="00104041" w:rsidRDefault="00AB0D27" w:rsidP="001E1725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*Lost and Found</w:t>
            </w:r>
          </w:p>
          <w:p w:rsidR="0084624D" w:rsidRPr="00104041" w:rsidRDefault="0084624D" w:rsidP="00780D4C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2644" w:type="dxa"/>
          </w:tcPr>
          <w:p w:rsidR="00780D4C" w:rsidRPr="002E6054" w:rsidRDefault="00780D4C" w:rsidP="00780D4C">
            <w:pPr>
              <w:spacing w:after="0" w:line="240" w:lineRule="auto"/>
              <w:rPr>
                <w:rFonts w:cs="Calibri"/>
                <w:u w:val="single"/>
              </w:rPr>
            </w:pPr>
            <w:r w:rsidRPr="002E6054">
              <w:rPr>
                <w:rFonts w:cs="Calibri"/>
                <w:u w:val="single"/>
              </w:rPr>
              <w:lastRenderedPageBreak/>
              <w:t>Key Texts</w:t>
            </w:r>
          </w:p>
          <w:p w:rsidR="00C618BC" w:rsidRDefault="00AB0D27" w:rsidP="00AB0D27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*Magical ways to move</w:t>
            </w:r>
          </w:p>
          <w:p w:rsidR="00AB0D27" w:rsidRDefault="00AB0D27" w:rsidP="00AB0D27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lastRenderedPageBreak/>
              <w:t xml:space="preserve">*Emergency Vehicles </w:t>
            </w:r>
          </w:p>
          <w:p w:rsidR="00AB0D27" w:rsidRPr="00AB0D27" w:rsidRDefault="00AB0D27" w:rsidP="00AB0D27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*Working Vehicles</w:t>
            </w:r>
          </w:p>
          <w:p w:rsidR="0084624D" w:rsidRPr="00104041" w:rsidRDefault="0084624D" w:rsidP="00780D4C">
            <w:pPr>
              <w:spacing w:after="0" w:line="240" w:lineRule="auto"/>
              <w:rPr>
                <w:rFonts w:cs="Calibri"/>
              </w:rPr>
            </w:pPr>
          </w:p>
        </w:tc>
      </w:tr>
      <w:tr w:rsidR="00780D4C" w:rsidRPr="00104041" w:rsidTr="0099029F">
        <w:tc>
          <w:tcPr>
            <w:tcW w:w="2643" w:type="dxa"/>
          </w:tcPr>
          <w:p w:rsidR="00780D4C" w:rsidRPr="00197F86" w:rsidRDefault="00780D4C" w:rsidP="00780D4C">
            <w:pPr>
              <w:spacing w:after="0" w:line="240" w:lineRule="auto"/>
              <w:rPr>
                <w:rFonts w:cs="Calibri"/>
                <w:u w:val="single"/>
              </w:rPr>
            </w:pPr>
            <w:r w:rsidRPr="00104041">
              <w:rPr>
                <w:rFonts w:cs="Calibri"/>
                <w:u w:val="single"/>
              </w:rPr>
              <w:lastRenderedPageBreak/>
              <w:t>Suggested Activities</w:t>
            </w:r>
          </w:p>
          <w:p w:rsidR="00780D4C" w:rsidRPr="00104041" w:rsidRDefault="00780D4C" w:rsidP="00780D4C">
            <w:pPr>
              <w:spacing w:after="0" w:line="240" w:lineRule="auto"/>
              <w:rPr>
                <w:rFonts w:cs="Calibri"/>
              </w:rPr>
            </w:pPr>
            <w:r w:rsidRPr="00104041">
              <w:rPr>
                <w:rFonts w:cs="Calibri"/>
              </w:rPr>
              <w:t>*</w:t>
            </w:r>
            <w:r w:rsidR="00197F86">
              <w:rPr>
                <w:rFonts w:cs="Calibri"/>
              </w:rPr>
              <w:t>Joining in with songs and rhymes</w:t>
            </w:r>
          </w:p>
          <w:p w:rsidR="00780D4C" w:rsidRPr="00104041" w:rsidRDefault="00197F86" w:rsidP="00780D4C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*Noticing print, first letter of name</w:t>
            </w:r>
          </w:p>
          <w:p w:rsidR="00780D4C" w:rsidRPr="00104041" w:rsidRDefault="00780D4C" w:rsidP="00780D4C">
            <w:pPr>
              <w:spacing w:after="0" w:line="240" w:lineRule="auto"/>
              <w:rPr>
                <w:rFonts w:cs="Calibri"/>
              </w:rPr>
            </w:pPr>
            <w:r w:rsidRPr="00104041">
              <w:rPr>
                <w:rFonts w:cs="Calibri"/>
              </w:rPr>
              <w:t>*</w:t>
            </w:r>
            <w:r w:rsidR="00197F86">
              <w:rPr>
                <w:rFonts w:cs="Calibri"/>
              </w:rPr>
              <w:t>Adding marks to drawings giving meaning to them</w:t>
            </w:r>
          </w:p>
          <w:p w:rsidR="00780D4C" w:rsidRPr="00104041" w:rsidRDefault="00780D4C" w:rsidP="00780D4C">
            <w:pPr>
              <w:spacing w:after="0" w:line="240" w:lineRule="auto"/>
              <w:rPr>
                <w:rFonts w:cs="Calibri"/>
              </w:rPr>
            </w:pPr>
            <w:r w:rsidRPr="00104041">
              <w:rPr>
                <w:rFonts w:cs="Calibri"/>
              </w:rPr>
              <w:t>*</w:t>
            </w:r>
            <w:r w:rsidR="00197F86">
              <w:rPr>
                <w:rFonts w:cs="Calibri"/>
              </w:rPr>
              <w:t>Recognising own name</w:t>
            </w:r>
          </w:p>
          <w:p w:rsidR="00780D4C" w:rsidRPr="00104041" w:rsidRDefault="00780D4C" w:rsidP="00780D4C">
            <w:pPr>
              <w:spacing w:after="0" w:line="240" w:lineRule="auto"/>
              <w:rPr>
                <w:rFonts w:cs="Calibri"/>
              </w:rPr>
            </w:pPr>
            <w:r w:rsidRPr="00104041">
              <w:rPr>
                <w:rFonts w:cs="Calibri"/>
              </w:rPr>
              <w:t>*</w:t>
            </w:r>
            <w:r w:rsidR="00197F86">
              <w:rPr>
                <w:rFonts w:cs="Calibri"/>
              </w:rPr>
              <w:t>Giving meaning to marks as they draw and paint.</w:t>
            </w:r>
          </w:p>
          <w:p w:rsidR="00780D4C" w:rsidRPr="00104041" w:rsidRDefault="00780D4C" w:rsidP="00B602A5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2644" w:type="dxa"/>
          </w:tcPr>
          <w:p w:rsidR="00780D4C" w:rsidRPr="00104041" w:rsidRDefault="00780D4C" w:rsidP="00780D4C">
            <w:pPr>
              <w:spacing w:after="0" w:line="240" w:lineRule="auto"/>
              <w:rPr>
                <w:rFonts w:cs="Calibri"/>
                <w:u w:val="single"/>
              </w:rPr>
            </w:pPr>
            <w:r w:rsidRPr="00104041">
              <w:rPr>
                <w:rFonts w:cs="Calibri"/>
                <w:u w:val="single"/>
              </w:rPr>
              <w:t>Suggested Activities</w:t>
            </w:r>
          </w:p>
          <w:p w:rsidR="00780D4C" w:rsidRPr="00104041" w:rsidRDefault="00071EA9" w:rsidP="00780D4C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*Diwali Invitation Writing </w:t>
            </w:r>
          </w:p>
          <w:p w:rsidR="00780D4C" w:rsidRPr="00104041" w:rsidRDefault="00071EA9" w:rsidP="00780D4C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*Diwali Card Writing</w:t>
            </w:r>
          </w:p>
          <w:p w:rsidR="00780D4C" w:rsidRPr="00104041" w:rsidRDefault="00071EA9" w:rsidP="00780D4C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*Story Boards</w:t>
            </w:r>
          </w:p>
          <w:p w:rsidR="00780D4C" w:rsidRPr="00104041" w:rsidRDefault="00071EA9" w:rsidP="00780D4C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*Letter Writing to Sant</w:t>
            </w:r>
            <w:r w:rsidR="00453925">
              <w:rPr>
                <w:rFonts w:cs="Calibri"/>
              </w:rPr>
              <w:t>a</w:t>
            </w:r>
          </w:p>
          <w:p w:rsidR="00780D4C" w:rsidRPr="00104041" w:rsidRDefault="00780D4C" w:rsidP="00780D4C">
            <w:pPr>
              <w:spacing w:after="0" w:line="240" w:lineRule="auto"/>
              <w:rPr>
                <w:rFonts w:cs="Calibri"/>
              </w:rPr>
            </w:pPr>
          </w:p>
          <w:p w:rsidR="00780D4C" w:rsidRPr="00104041" w:rsidRDefault="00780D4C" w:rsidP="00780D4C">
            <w:pPr>
              <w:spacing w:after="0" w:line="240" w:lineRule="auto"/>
              <w:rPr>
                <w:rFonts w:cs="Calibri"/>
              </w:rPr>
            </w:pPr>
          </w:p>
          <w:p w:rsidR="00780D4C" w:rsidRPr="00104041" w:rsidRDefault="00780D4C" w:rsidP="00B602A5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2644" w:type="dxa"/>
          </w:tcPr>
          <w:p w:rsidR="00780D4C" w:rsidRPr="002E6054" w:rsidRDefault="00780D4C" w:rsidP="00780D4C">
            <w:pPr>
              <w:spacing w:after="0" w:line="240" w:lineRule="auto"/>
              <w:rPr>
                <w:rFonts w:cs="Calibri"/>
                <w:u w:val="single"/>
              </w:rPr>
            </w:pPr>
            <w:r w:rsidRPr="002E6054">
              <w:rPr>
                <w:rFonts w:cs="Calibri"/>
                <w:u w:val="single"/>
              </w:rPr>
              <w:t>Suggested Activities</w:t>
            </w:r>
          </w:p>
          <w:p w:rsidR="00780D4C" w:rsidRDefault="00453925" w:rsidP="00780D4C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*Ordering familiar stories</w:t>
            </w:r>
          </w:p>
          <w:p w:rsidR="00453925" w:rsidRDefault="00453925" w:rsidP="00780D4C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*Labelling parts of a plant</w:t>
            </w:r>
          </w:p>
          <w:p w:rsidR="00453925" w:rsidRDefault="00453925" w:rsidP="00780D4C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* Making a ‘Growing a Bean’ Booklet</w:t>
            </w:r>
          </w:p>
          <w:p w:rsidR="00453925" w:rsidRDefault="00453925" w:rsidP="00780D4C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*Simple sentences  </w:t>
            </w:r>
          </w:p>
          <w:p w:rsidR="00453925" w:rsidRPr="00104041" w:rsidRDefault="00453925" w:rsidP="00780D4C">
            <w:pPr>
              <w:spacing w:after="0" w:line="240" w:lineRule="auto"/>
              <w:rPr>
                <w:rFonts w:cs="Calibri"/>
              </w:rPr>
            </w:pPr>
          </w:p>
          <w:p w:rsidR="00780D4C" w:rsidRPr="00104041" w:rsidRDefault="00780D4C" w:rsidP="00B602A5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2644" w:type="dxa"/>
          </w:tcPr>
          <w:p w:rsidR="00780D4C" w:rsidRPr="002E6054" w:rsidRDefault="00780D4C" w:rsidP="00780D4C">
            <w:pPr>
              <w:spacing w:after="0" w:line="240" w:lineRule="auto"/>
              <w:rPr>
                <w:rFonts w:cs="Calibri"/>
                <w:u w:val="single"/>
              </w:rPr>
            </w:pPr>
            <w:r w:rsidRPr="002E6054">
              <w:rPr>
                <w:rFonts w:cs="Calibri"/>
                <w:u w:val="single"/>
              </w:rPr>
              <w:t>Suggested Activities</w:t>
            </w:r>
          </w:p>
          <w:p w:rsidR="00780D4C" w:rsidRDefault="00453925" w:rsidP="00780D4C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*List Writing</w:t>
            </w:r>
          </w:p>
          <w:p w:rsidR="00453925" w:rsidRDefault="00453925" w:rsidP="00780D4C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*Story Board/Paths</w:t>
            </w:r>
          </w:p>
          <w:p w:rsidR="00453925" w:rsidRPr="00104041" w:rsidRDefault="00453925" w:rsidP="00780D4C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* Labelling pictures using initial sounds of words</w:t>
            </w:r>
          </w:p>
          <w:p w:rsidR="00780D4C" w:rsidRPr="00104041" w:rsidRDefault="00780D4C" w:rsidP="00EA349D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2644" w:type="dxa"/>
          </w:tcPr>
          <w:p w:rsidR="00780D4C" w:rsidRPr="00104041" w:rsidRDefault="00780D4C" w:rsidP="00780D4C">
            <w:pPr>
              <w:spacing w:after="0" w:line="240" w:lineRule="auto"/>
              <w:rPr>
                <w:rFonts w:cs="Calibri"/>
                <w:u w:val="single"/>
              </w:rPr>
            </w:pPr>
            <w:r w:rsidRPr="00104041">
              <w:rPr>
                <w:rFonts w:cs="Calibri"/>
                <w:u w:val="single"/>
              </w:rPr>
              <w:t>Suggested Activities</w:t>
            </w:r>
          </w:p>
          <w:p w:rsidR="00AB0D27" w:rsidRPr="00104041" w:rsidRDefault="00FA7189" w:rsidP="00780D4C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*</w:t>
            </w:r>
            <w:r w:rsidR="00AB0D27">
              <w:rPr>
                <w:rFonts w:cs="Calibri"/>
              </w:rPr>
              <w:t xml:space="preserve">Labelling </w:t>
            </w:r>
          </w:p>
          <w:p w:rsidR="00780D4C" w:rsidRPr="00104041" w:rsidRDefault="00FA7189" w:rsidP="00780D4C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*</w:t>
            </w:r>
            <w:r w:rsidR="00AB0D27">
              <w:rPr>
                <w:rFonts w:cs="Calibri"/>
              </w:rPr>
              <w:t>Story Board/Paths</w:t>
            </w:r>
          </w:p>
          <w:p w:rsidR="00780D4C" w:rsidRDefault="00FA7189" w:rsidP="00780D4C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*</w:t>
            </w:r>
            <w:r w:rsidR="001368E0">
              <w:rPr>
                <w:rFonts w:cs="Calibri"/>
              </w:rPr>
              <w:t>Retelling familiar stories</w:t>
            </w:r>
          </w:p>
          <w:p w:rsidR="001368E0" w:rsidRPr="00104041" w:rsidRDefault="001368E0" w:rsidP="00780D4C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*Making a list</w:t>
            </w:r>
          </w:p>
          <w:p w:rsidR="00780D4C" w:rsidRPr="00104041" w:rsidRDefault="00780D4C" w:rsidP="00780D4C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2644" w:type="dxa"/>
          </w:tcPr>
          <w:p w:rsidR="00780D4C" w:rsidRPr="00104041" w:rsidRDefault="00780D4C" w:rsidP="00780D4C">
            <w:pPr>
              <w:spacing w:after="0" w:line="240" w:lineRule="auto"/>
              <w:rPr>
                <w:rFonts w:cs="Calibri"/>
                <w:u w:val="single"/>
              </w:rPr>
            </w:pPr>
            <w:r w:rsidRPr="00104041">
              <w:rPr>
                <w:rFonts w:cs="Calibri"/>
                <w:u w:val="single"/>
              </w:rPr>
              <w:t>Suggested Activities</w:t>
            </w:r>
          </w:p>
          <w:p w:rsidR="001368E0" w:rsidRPr="00104041" w:rsidRDefault="001368E0" w:rsidP="001368E0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*Labelling </w:t>
            </w:r>
          </w:p>
          <w:p w:rsidR="001368E0" w:rsidRPr="00104041" w:rsidRDefault="001368E0" w:rsidP="001368E0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*Story Board/Paths</w:t>
            </w:r>
          </w:p>
          <w:p w:rsidR="001368E0" w:rsidRPr="00104041" w:rsidRDefault="001368E0" w:rsidP="001368E0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*Retelling familiar stories</w:t>
            </w:r>
          </w:p>
          <w:p w:rsidR="00780D4C" w:rsidRPr="00104041" w:rsidRDefault="001368E0" w:rsidP="00780D4C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*Making a list</w:t>
            </w:r>
          </w:p>
          <w:p w:rsidR="00780D4C" w:rsidRPr="00104041" w:rsidRDefault="00780D4C" w:rsidP="00B602A5">
            <w:pPr>
              <w:spacing w:after="0" w:line="240" w:lineRule="auto"/>
              <w:rPr>
                <w:rFonts w:cs="Calibri"/>
              </w:rPr>
            </w:pPr>
          </w:p>
        </w:tc>
      </w:tr>
      <w:tr w:rsidR="00EA349D" w:rsidRPr="00104041" w:rsidTr="0099029F">
        <w:tc>
          <w:tcPr>
            <w:tcW w:w="2643" w:type="dxa"/>
          </w:tcPr>
          <w:p w:rsidR="00EA349D" w:rsidRDefault="00EA349D" w:rsidP="00B602A5">
            <w:pPr>
              <w:spacing w:after="0" w:line="240" w:lineRule="auto"/>
              <w:rPr>
                <w:rFonts w:cs="Calibri"/>
              </w:rPr>
            </w:pPr>
            <w:r w:rsidRPr="00104041">
              <w:rPr>
                <w:rFonts w:cs="Calibri"/>
              </w:rPr>
              <w:t xml:space="preserve">*Phonics- </w:t>
            </w:r>
            <w:r w:rsidR="00197F86">
              <w:rPr>
                <w:rFonts w:cs="Calibri"/>
              </w:rPr>
              <w:t>Phase 1</w:t>
            </w:r>
          </w:p>
          <w:p w:rsidR="00197F86" w:rsidRPr="00104041" w:rsidRDefault="00197F86" w:rsidP="00B602A5">
            <w:pPr>
              <w:spacing w:after="0" w:line="240" w:lineRule="auto"/>
              <w:rPr>
                <w:rFonts w:cs="Calibri"/>
                <w:u w:val="single"/>
              </w:rPr>
            </w:pPr>
            <w:r>
              <w:rPr>
                <w:rFonts w:cs="Calibri"/>
              </w:rPr>
              <w:t xml:space="preserve">                  Phase 2</w:t>
            </w:r>
          </w:p>
        </w:tc>
        <w:tc>
          <w:tcPr>
            <w:tcW w:w="2644" w:type="dxa"/>
          </w:tcPr>
          <w:p w:rsidR="00071EA9" w:rsidRDefault="00EA349D" w:rsidP="00071EA9">
            <w:pPr>
              <w:spacing w:after="0" w:line="240" w:lineRule="auto"/>
              <w:rPr>
                <w:rFonts w:cs="Calibri"/>
              </w:rPr>
            </w:pPr>
            <w:r w:rsidRPr="00104041">
              <w:rPr>
                <w:rFonts w:cs="Calibri"/>
              </w:rPr>
              <w:t xml:space="preserve">*Phonics- </w:t>
            </w:r>
            <w:r w:rsidR="00071EA9">
              <w:rPr>
                <w:rFonts w:cs="Calibri"/>
              </w:rPr>
              <w:t>Phase 1</w:t>
            </w:r>
          </w:p>
          <w:p w:rsidR="00EA349D" w:rsidRPr="00104041" w:rsidRDefault="00071EA9" w:rsidP="00071EA9">
            <w:pPr>
              <w:spacing w:after="0" w:line="240" w:lineRule="auto"/>
              <w:rPr>
                <w:rFonts w:cs="Calibri"/>
                <w:u w:val="single"/>
              </w:rPr>
            </w:pPr>
            <w:r>
              <w:rPr>
                <w:rFonts w:cs="Calibri"/>
              </w:rPr>
              <w:t xml:space="preserve">                  Phase 2</w:t>
            </w:r>
          </w:p>
        </w:tc>
        <w:tc>
          <w:tcPr>
            <w:tcW w:w="2644" w:type="dxa"/>
          </w:tcPr>
          <w:p w:rsidR="00071EA9" w:rsidRDefault="00EA349D" w:rsidP="00071EA9">
            <w:pPr>
              <w:spacing w:after="0" w:line="240" w:lineRule="auto"/>
              <w:rPr>
                <w:rFonts w:cs="Calibri"/>
              </w:rPr>
            </w:pPr>
            <w:r w:rsidRPr="00104041">
              <w:rPr>
                <w:rFonts w:cs="Calibri"/>
              </w:rPr>
              <w:t xml:space="preserve">*Phonics- </w:t>
            </w:r>
            <w:r w:rsidR="00071EA9">
              <w:rPr>
                <w:rFonts w:cs="Calibri"/>
              </w:rPr>
              <w:t>Phase 1</w:t>
            </w:r>
          </w:p>
          <w:p w:rsidR="00EA349D" w:rsidRPr="00104041" w:rsidRDefault="00071EA9" w:rsidP="00071EA9">
            <w:pPr>
              <w:spacing w:after="0" w:line="240" w:lineRule="auto"/>
              <w:rPr>
                <w:rFonts w:cs="Calibri"/>
                <w:u w:val="single"/>
              </w:rPr>
            </w:pPr>
            <w:r>
              <w:rPr>
                <w:rFonts w:cs="Calibri"/>
              </w:rPr>
              <w:t xml:space="preserve">                  Phase 2</w:t>
            </w:r>
          </w:p>
        </w:tc>
        <w:tc>
          <w:tcPr>
            <w:tcW w:w="2644" w:type="dxa"/>
          </w:tcPr>
          <w:p w:rsidR="00071EA9" w:rsidRDefault="00EA349D" w:rsidP="00071EA9">
            <w:pPr>
              <w:spacing w:after="0" w:line="240" w:lineRule="auto"/>
              <w:rPr>
                <w:rFonts w:cs="Calibri"/>
              </w:rPr>
            </w:pPr>
            <w:r w:rsidRPr="00104041">
              <w:rPr>
                <w:rFonts w:cs="Calibri"/>
              </w:rPr>
              <w:t xml:space="preserve">*Phonics- </w:t>
            </w:r>
            <w:r w:rsidR="00071EA9">
              <w:rPr>
                <w:rFonts w:cs="Calibri"/>
              </w:rPr>
              <w:t>Phase 1</w:t>
            </w:r>
          </w:p>
          <w:p w:rsidR="00EA349D" w:rsidRPr="00104041" w:rsidRDefault="00071EA9" w:rsidP="00071EA9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                  Phase 2</w:t>
            </w:r>
          </w:p>
          <w:p w:rsidR="00EA349D" w:rsidRPr="00104041" w:rsidRDefault="00EA349D" w:rsidP="00B602A5">
            <w:pPr>
              <w:spacing w:after="0" w:line="240" w:lineRule="auto"/>
              <w:rPr>
                <w:rFonts w:cs="Calibri"/>
                <w:u w:val="single"/>
              </w:rPr>
            </w:pPr>
          </w:p>
        </w:tc>
        <w:tc>
          <w:tcPr>
            <w:tcW w:w="2644" w:type="dxa"/>
          </w:tcPr>
          <w:p w:rsidR="00071EA9" w:rsidRDefault="00780D4C" w:rsidP="00071EA9">
            <w:pPr>
              <w:spacing w:after="0" w:line="240" w:lineRule="auto"/>
              <w:rPr>
                <w:rFonts w:cs="Calibri"/>
              </w:rPr>
            </w:pPr>
            <w:r w:rsidRPr="00104041">
              <w:rPr>
                <w:rFonts w:cs="Calibri"/>
              </w:rPr>
              <w:t xml:space="preserve">*Phonics- </w:t>
            </w:r>
            <w:r w:rsidR="00071EA9">
              <w:rPr>
                <w:rFonts w:cs="Calibri"/>
              </w:rPr>
              <w:t>Phase 1</w:t>
            </w:r>
          </w:p>
          <w:p w:rsidR="00780D4C" w:rsidRPr="00104041" w:rsidRDefault="00071EA9" w:rsidP="00071EA9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                  Phase 2</w:t>
            </w:r>
          </w:p>
          <w:p w:rsidR="00EA349D" w:rsidRPr="002E6054" w:rsidRDefault="00EA349D" w:rsidP="004B6C3F">
            <w:pPr>
              <w:spacing w:after="0" w:line="240" w:lineRule="auto"/>
              <w:rPr>
                <w:rFonts w:cs="Calibri"/>
                <w:u w:val="single"/>
              </w:rPr>
            </w:pPr>
          </w:p>
        </w:tc>
        <w:tc>
          <w:tcPr>
            <w:tcW w:w="2644" w:type="dxa"/>
          </w:tcPr>
          <w:p w:rsidR="00600017" w:rsidRDefault="00600017" w:rsidP="00600017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*</w:t>
            </w:r>
            <w:r w:rsidRPr="00104041">
              <w:rPr>
                <w:rFonts w:cs="Calibri"/>
              </w:rPr>
              <w:t xml:space="preserve">Phonics- </w:t>
            </w:r>
            <w:r>
              <w:rPr>
                <w:rFonts w:cs="Calibri"/>
              </w:rPr>
              <w:t>Phase 1</w:t>
            </w:r>
          </w:p>
          <w:p w:rsidR="00600017" w:rsidRPr="00104041" w:rsidRDefault="00600017" w:rsidP="00600017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                  Phase 2</w:t>
            </w:r>
          </w:p>
          <w:p w:rsidR="00EA349D" w:rsidRPr="00104041" w:rsidRDefault="00EA349D" w:rsidP="00B602A5">
            <w:pPr>
              <w:spacing w:after="0" w:line="240" w:lineRule="auto"/>
              <w:rPr>
                <w:rFonts w:cs="Calibri"/>
              </w:rPr>
            </w:pPr>
          </w:p>
        </w:tc>
      </w:tr>
      <w:tr w:rsidR="00B602A5" w:rsidRPr="00104041" w:rsidTr="79EF5756">
        <w:tc>
          <w:tcPr>
            <w:tcW w:w="15863" w:type="dxa"/>
            <w:gridSpan w:val="6"/>
          </w:tcPr>
          <w:p w:rsidR="00B602A5" w:rsidRPr="00104041" w:rsidRDefault="00B602A5" w:rsidP="00B602A5">
            <w:pPr>
              <w:spacing w:after="0" w:line="240" w:lineRule="auto"/>
              <w:jc w:val="center"/>
              <w:rPr>
                <w:rFonts w:cs="Calibri"/>
                <w:b/>
                <w:sz w:val="24"/>
              </w:rPr>
            </w:pPr>
            <w:r w:rsidRPr="00104041">
              <w:rPr>
                <w:rFonts w:cs="Calibri"/>
                <w:b/>
                <w:sz w:val="24"/>
              </w:rPr>
              <w:t>Mathematics</w:t>
            </w:r>
          </w:p>
        </w:tc>
      </w:tr>
      <w:tr w:rsidR="000A4DD4" w:rsidRPr="00104041" w:rsidTr="003831C7">
        <w:trPr>
          <w:trHeight w:val="236"/>
        </w:trPr>
        <w:tc>
          <w:tcPr>
            <w:tcW w:w="2643" w:type="dxa"/>
          </w:tcPr>
          <w:p w:rsidR="000A4DD4" w:rsidRPr="00104041" w:rsidRDefault="000A4DD4" w:rsidP="008523E4">
            <w:pPr>
              <w:spacing w:after="0" w:line="240" w:lineRule="auto"/>
              <w:rPr>
                <w:rFonts w:cs="Calibri"/>
              </w:rPr>
            </w:pPr>
            <w:r w:rsidRPr="00104041">
              <w:rPr>
                <w:rFonts w:cs="Calibri"/>
              </w:rPr>
              <w:t>*Settling in and baseline</w:t>
            </w:r>
          </w:p>
          <w:p w:rsidR="000A4DD4" w:rsidRPr="00104041" w:rsidRDefault="000A4DD4" w:rsidP="008523E4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*Number Rhymes</w:t>
            </w:r>
          </w:p>
          <w:p w:rsidR="000A4DD4" w:rsidRPr="00104041" w:rsidRDefault="000A4DD4" w:rsidP="008523E4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*Saying number names in order when counting</w:t>
            </w:r>
          </w:p>
          <w:p w:rsidR="000A4DD4" w:rsidRPr="00104041" w:rsidRDefault="000A4DD4" w:rsidP="008523E4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*Sorting objects according to properties</w:t>
            </w:r>
          </w:p>
          <w:p w:rsidR="000A4DD4" w:rsidRPr="00104041" w:rsidRDefault="000A4DD4" w:rsidP="008523E4">
            <w:pPr>
              <w:spacing w:after="0" w:line="240" w:lineRule="auto"/>
              <w:rPr>
                <w:rFonts w:cs="Calibri"/>
              </w:rPr>
            </w:pPr>
            <w:r w:rsidRPr="00104041">
              <w:rPr>
                <w:rFonts w:cs="Calibri"/>
              </w:rPr>
              <w:t xml:space="preserve">*Comparing </w:t>
            </w:r>
            <w:r>
              <w:rPr>
                <w:rFonts w:cs="Calibri"/>
              </w:rPr>
              <w:t>objects related to size</w:t>
            </w:r>
          </w:p>
        </w:tc>
        <w:tc>
          <w:tcPr>
            <w:tcW w:w="2644" w:type="dxa"/>
          </w:tcPr>
          <w:p w:rsidR="000A4DD4" w:rsidRPr="00104041" w:rsidRDefault="000A4DD4" w:rsidP="008523E4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*Exploring 2D &amp; 3D Shapes</w:t>
            </w:r>
          </w:p>
          <w:p w:rsidR="000A4DD4" w:rsidRPr="00104041" w:rsidRDefault="000A4DD4" w:rsidP="008523E4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*Patterns</w:t>
            </w:r>
          </w:p>
          <w:p w:rsidR="000A4DD4" w:rsidRPr="00104041" w:rsidRDefault="000A4DD4" w:rsidP="008523E4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* Saying number names in order when counting</w:t>
            </w:r>
          </w:p>
          <w:p w:rsidR="000A4DD4" w:rsidRPr="00104041" w:rsidRDefault="000A4DD4" w:rsidP="008523E4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*Reciting Numbers</w:t>
            </w:r>
          </w:p>
          <w:p w:rsidR="000A4DD4" w:rsidRPr="00104041" w:rsidRDefault="000A4DD4" w:rsidP="008523E4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2644" w:type="dxa"/>
          </w:tcPr>
          <w:p w:rsidR="000A4DD4" w:rsidRPr="00104041" w:rsidRDefault="000A4DD4" w:rsidP="008523E4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*Numbers 1-5</w:t>
            </w:r>
          </w:p>
          <w:p w:rsidR="000A4DD4" w:rsidRPr="00104041" w:rsidRDefault="000A4DD4" w:rsidP="008523E4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*Linking numerals to amounts</w:t>
            </w:r>
          </w:p>
          <w:p w:rsidR="000A4DD4" w:rsidRPr="00104041" w:rsidRDefault="000A4DD4" w:rsidP="008523E4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*Combing groups</w:t>
            </w:r>
          </w:p>
          <w:p w:rsidR="000A4DD4" w:rsidRPr="00104041" w:rsidRDefault="000A4DD4" w:rsidP="008523E4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*Height</w:t>
            </w:r>
          </w:p>
          <w:p w:rsidR="000A4DD4" w:rsidRPr="00104041" w:rsidRDefault="000A4DD4" w:rsidP="008523E4">
            <w:pPr>
              <w:spacing w:after="0" w:line="240" w:lineRule="auto"/>
              <w:rPr>
                <w:rFonts w:cs="Calibri"/>
              </w:rPr>
            </w:pPr>
            <w:r w:rsidRPr="00104041">
              <w:rPr>
                <w:rFonts w:cs="Calibri"/>
              </w:rPr>
              <w:t>*</w:t>
            </w:r>
            <w:r>
              <w:rPr>
                <w:rFonts w:cs="Calibri"/>
              </w:rPr>
              <w:t>Repeating Patterns</w:t>
            </w:r>
          </w:p>
        </w:tc>
        <w:tc>
          <w:tcPr>
            <w:tcW w:w="2644" w:type="dxa"/>
          </w:tcPr>
          <w:p w:rsidR="000A4DD4" w:rsidRPr="00104041" w:rsidRDefault="000A4DD4" w:rsidP="008523E4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*More, Fewer the same</w:t>
            </w:r>
          </w:p>
          <w:p w:rsidR="000A4DD4" w:rsidRDefault="000A4DD4" w:rsidP="008523E4">
            <w:pPr>
              <w:spacing w:after="0" w:line="240" w:lineRule="auto"/>
              <w:rPr>
                <w:rFonts w:cs="Calibri"/>
              </w:rPr>
            </w:pPr>
            <w:r w:rsidRPr="00104041">
              <w:rPr>
                <w:rFonts w:cs="Calibri"/>
              </w:rPr>
              <w:t>*</w:t>
            </w:r>
            <w:r>
              <w:rPr>
                <w:rFonts w:cs="Calibri"/>
              </w:rPr>
              <w:t>Positional Language</w:t>
            </w:r>
          </w:p>
          <w:p w:rsidR="000A4DD4" w:rsidRDefault="000A4DD4" w:rsidP="008523E4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*Length</w:t>
            </w:r>
          </w:p>
          <w:p w:rsidR="000A4DD4" w:rsidRPr="00104041" w:rsidRDefault="000A4DD4" w:rsidP="008523E4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*Sequencing Events</w:t>
            </w:r>
          </w:p>
        </w:tc>
        <w:tc>
          <w:tcPr>
            <w:tcW w:w="2644" w:type="dxa"/>
          </w:tcPr>
          <w:p w:rsidR="000A4DD4" w:rsidRDefault="000A4DD4" w:rsidP="00B6451C">
            <w:pPr>
              <w:spacing w:after="0" w:line="240" w:lineRule="auto"/>
              <w:rPr>
                <w:rFonts w:cs="Calibri"/>
              </w:rPr>
            </w:pPr>
            <w:r w:rsidRPr="00104041">
              <w:rPr>
                <w:rFonts w:cs="Calibri"/>
              </w:rPr>
              <w:t>*</w:t>
            </w:r>
            <w:r>
              <w:rPr>
                <w:rFonts w:cs="Calibri"/>
              </w:rPr>
              <w:t>Describing a sequence of events</w:t>
            </w:r>
          </w:p>
          <w:p w:rsidR="000A4DD4" w:rsidRDefault="000A4DD4" w:rsidP="00B6451C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*Compare objects in relation to weight</w:t>
            </w:r>
          </w:p>
          <w:p w:rsidR="000A4DD4" w:rsidRDefault="000A4DD4" w:rsidP="00B6451C">
            <w:pPr>
              <w:spacing w:after="0" w:line="240" w:lineRule="auto"/>
              <w:rPr>
                <w:rFonts w:cs="Calibri"/>
              </w:rPr>
            </w:pPr>
          </w:p>
          <w:p w:rsidR="000A4DD4" w:rsidRDefault="000A4DD4" w:rsidP="00B6451C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2644" w:type="dxa"/>
          </w:tcPr>
          <w:p w:rsidR="000A4DD4" w:rsidRDefault="000A4DD4" w:rsidP="00B6451C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*Compare objects in relation to Capacity</w:t>
            </w:r>
          </w:p>
          <w:p w:rsidR="000A4DD4" w:rsidRDefault="000A4DD4" w:rsidP="00B6451C">
            <w:pPr>
              <w:spacing w:after="0" w:line="240" w:lineRule="auto"/>
              <w:rPr>
                <w:rFonts w:cs="Calibri"/>
              </w:rPr>
            </w:pPr>
          </w:p>
          <w:p w:rsidR="000A4DD4" w:rsidRPr="00104041" w:rsidRDefault="000A4DD4" w:rsidP="001368E0">
            <w:pPr>
              <w:spacing w:after="0" w:line="240" w:lineRule="auto"/>
              <w:rPr>
                <w:rFonts w:cs="Calibri"/>
              </w:rPr>
            </w:pPr>
          </w:p>
        </w:tc>
      </w:tr>
      <w:tr w:rsidR="005C44DA" w:rsidRPr="00104041" w:rsidTr="79EF5756">
        <w:tc>
          <w:tcPr>
            <w:tcW w:w="15863" w:type="dxa"/>
            <w:gridSpan w:val="6"/>
          </w:tcPr>
          <w:p w:rsidR="005C44DA" w:rsidRPr="00104041" w:rsidRDefault="005C44DA" w:rsidP="005C44DA">
            <w:pPr>
              <w:spacing w:after="0" w:line="240" w:lineRule="auto"/>
              <w:jc w:val="center"/>
              <w:rPr>
                <w:rFonts w:cs="Calibri"/>
                <w:b/>
                <w:sz w:val="24"/>
              </w:rPr>
            </w:pPr>
            <w:r w:rsidRPr="00104041">
              <w:rPr>
                <w:rFonts w:cs="Calibri"/>
                <w:b/>
                <w:sz w:val="24"/>
              </w:rPr>
              <w:t>Understanding of the World</w:t>
            </w:r>
          </w:p>
        </w:tc>
      </w:tr>
      <w:tr w:rsidR="0084624D" w:rsidRPr="00104041" w:rsidTr="79EF5756">
        <w:tc>
          <w:tcPr>
            <w:tcW w:w="15863" w:type="dxa"/>
            <w:gridSpan w:val="6"/>
          </w:tcPr>
          <w:p w:rsidR="0084624D" w:rsidRPr="00104041" w:rsidRDefault="0084624D" w:rsidP="005C44DA">
            <w:pPr>
              <w:spacing w:after="0" w:line="240" w:lineRule="auto"/>
              <w:jc w:val="center"/>
              <w:rPr>
                <w:rFonts w:cs="Calibri"/>
                <w:b/>
                <w:sz w:val="24"/>
              </w:rPr>
            </w:pPr>
            <w:r>
              <w:rPr>
                <w:rFonts w:cs="Calibri"/>
                <w:b/>
                <w:sz w:val="24"/>
              </w:rPr>
              <w:t xml:space="preserve">Celebrations </w:t>
            </w:r>
          </w:p>
        </w:tc>
      </w:tr>
      <w:tr w:rsidR="00992BDD" w:rsidRPr="00104041" w:rsidTr="00B07F55">
        <w:tc>
          <w:tcPr>
            <w:tcW w:w="2643" w:type="dxa"/>
          </w:tcPr>
          <w:p w:rsidR="00992BDD" w:rsidRPr="00104041" w:rsidRDefault="00FE2F76" w:rsidP="00FE2F76">
            <w:pPr>
              <w:spacing w:after="0" w:line="240" w:lineRule="auto"/>
              <w:rPr>
                <w:rFonts w:cs="Calibri"/>
                <w:u w:val="single"/>
              </w:rPr>
            </w:pPr>
            <w:r>
              <w:rPr>
                <w:rStyle w:val="normaltextrun"/>
                <w:rFonts w:cs="Calibri"/>
                <w:color w:val="000000"/>
                <w:sz w:val="20"/>
                <w:szCs w:val="20"/>
                <w:shd w:val="clear" w:color="auto" w:fill="E7E6E6"/>
              </w:rPr>
              <w:t>Autumn</w:t>
            </w:r>
            <w:r w:rsidR="00992BDD">
              <w:rPr>
                <w:rStyle w:val="normaltextrun"/>
                <w:rFonts w:cs="Calibri"/>
                <w:color w:val="000000"/>
                <w:sz w:val="20"/>
                <w:szCs w:val="20"/>
                <w:shd w:val="clear" w:color="auto" w:fill="E7E6E6"/>
              </w:rPr>
              <w:t xml:space="preserve"> , Harvest,  </w:t>
            </w:r>
          </w:p>
        </w:tc>
        <w:tc>
          <w:tcPr>
            <w:tcW w:w="2644" w:type="dxa"/>
          </w:tcPr>
          <w:p w:rsidR="00992BDD" w:rsidRPr="00CB3D08" w:rsidRDefault="00FE2F76" w:rsidP="00CB3D08">
            <w:pPr>
              <w:spacing w:after="0" w:line="240" w:lineRule="auto"/>
              <w:rPr>
                <w:rFonts w:cs="Calibri"/>
                <w:u w:val="single"/>
              </w:rPr>
            </w:pPr>
            <w:r>
              <w:rPr>
                <w:rStyle w:val="normaltextrun"/>
                <w:rFonts w:cs="Calibri"/>
                <w:color w:val="000000"/>
                <w:sz w:val="20"/>
                <w:szCs w:val="20"/>
                <w:shd w:val="clear" w:color="auto" w:fill="E7E6E6"/>
              </w:rPr>
              <w:t>Christmas, Diwali, bonfire night, Remembrance Day. </w:t>
            </w:r>
            <w:r>
              <w:rPr>
                <w:rStyle w:val="eop"/>
                <w:rFonts w:cs="Calibri"/>
                <w:color w:val="000000"/>
                <w:sz w:val="20"/>
                <w:szCs w:val="20"/>
                <w:shd w:val="clear" w:color="auto" w:fill="E7E6E6"/>
              </w:rPr>
              <w:t> </w:t>
            </w:r>
          </w:p>
        </w:tc>
        <w:tc>
          <w:tcPr>
            <w:tcW w:w="2644" w:type="dxa"/>
          </w:tcPr>
          <w:p w:rsidR="00D559B5" w:rsidRDefault="00992BDD" w:rsidP="00D559B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eastAsia="Calibri" w:cs="Calibri"/>
                <w:sz w:val="20"/>
                <w:szCs w:val="20"/>
              </w:rPr>
            </w:pPr>
            <w:r>
              <w:rPr>
                <w:rStyle w:val="normaltextrun"/>
                <w:rFonts w:eastAsia="Calibri" w:cs="Calibri"/>
                <w:sz w:val="20"/>
                <w:szCs w:val="20"/>
              </w:rPr>
              <w:t xml:space="preserve">Chinese New Year, </w:t>
            </w:r>
          </w:p>
          <w:p w:rsidR="00992BDD" w:rsidRDefault="00B6451C" w:rsidP="0084624D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Safer Internet Day</w:t>
            </w:r>
          </w:p>
          <w:p w:rsidR="00992BDD" w:rsidRDefault="00992BDD" w:rsidP="0084624D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Calibri" w:eastAsia="Calibri" w:hAnsi="Calibri" w:cs="Calibri"/>
                <w:sz w:val="20"/>
                <w:szCs w:val="20"/>
              </w:rPr>
              <w:lastRenderedPageBreak/>
              <w:t> </w:t>
            </w:r>
          </w:p>
          <w:p w:rsidR="00992BDD" w:rsidRDefault="00992BDD" w:rsidP="0084624D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Calibri" w:eastAsia="Calibri" w:hAnsi="Calibri" w:cs="Calibri"/>
                <w:sz w:val="20"/>
                <w:szCs w:val="20"/>
              </w:rPr>
              <w:t> </w:t>
            </w:r>
          </w:p>
          <w:p w:rsidR="00992BDD" w:rsidRPr="00CB3D08" w:rsidRDefault="00992BDD" w:rsidP="0084624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cs="Calibri"/>
                <w:u w:val="single"/>
              </w:rPr>
            </w:pPr>
          </w:p>
        </w:tc>
        <w:tc>
          <w:tcPr>
            <w:tcW w:w="2644" w:type="dxa"/>
          </w:tcPr>
          <w:p w:rsidR="00D559B5" w:rsidRDefault="00D559B5" w:rsidP="00D559B5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eastAsia="Calibri" w:cs="Calibri"/>
                <w:sz w:val="20"/>
                <w:szCs w:val="20"/>
              </w:rPr>
              <w:lastRenderedPageBreak/>
              <w:t>Easter, Pancake day</w:t>
            </w:r>
            <w:r>
              <w:rPr>
                <w:rStyle w:val="eop"/>
                <w:rFonts w:ascii="Calibri" w:eastAsia="Calibri" w:hAnsi="Calibri" w:cs="Calibri"/>
                <w:sz w:val="20"/>
                <w:szCs w:val="20"/>
              </w:rPr>
              <w:t> </w:t>
            </w:r>
          </w:p>
          <w:p w:rsidR="00992BDD" w:rsidRDefault="00AC1713" w:rsidP="00D559B5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eastAsia="Calibri" w:cs="Calibri"/>
                <w:sz w:val="20"/>
                <w:szCs w:val="20"/>
              </w:rPr>
              <w:t xml:space="preserve">Spring, </w:t>
            </w:r>
            <w:r w:rsidR="00D559B5">
              <w:rPr>
                <w:rStyle w:val="normaltextrun"/>
                <w:rFonts w:eastAsia="Calibri" w:cs="Calibri"/>
                <w:sz w:val="20"/>
                <w:szCs w:val="20"/>
              </w:rPr>
              <w:t>Mothers day</w:t>
            </w:r>
          </w:p>
          <w:p w:rsidR="00992BDD" w:rsidRDefault="00B6451C" w:rsidP="00D559B5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lastRenderedPageBreak/>
              <w:t>World Book Day</w:t>
            </w:r>
          </w:p>
          <w:p w:rsidR="00992BDD" w:rsidRPr="008D7D37" w:rsidRDefault="00992BDD" w:rsidP="008D7D37">
            <w:pPr>
              <w:spacing w:after="0" w:line="240" w:lineRule="auto"/>
              <w:rPr>
                <w:rFonts w:cs="Calibri"/>
                <w:u w:val="single"/>
              </w:rPr>
            </w:pPr>
          </w:p>
        </w:tc>
        <w:tc>
          <w:tcPr>
            <w:tcW w:w="2644" w:type="dxa"/>
          </w:tcPr>
          <w:p w:rsidR="00992BDD" w:rsidRPr="00B6451C" w:rsidRDefault="00992BDD" w:rsidP="0084624D">
            <w:pPr>
              <w:spacing w:after="0" w:line="240" w:lineRule="auto"/>
              <w:rPr>
                <w:rFonts w:cs="Calibri"/>
              </w:rPr>
            </w:pPr>
            <w:r w:rsidRPr="00B6451C">
              <w:rPr>
                <w:rFonts w:cs="Calibri"/>
              </w:rPr>
              <w:lastRenderedPageBreak/>
              <w:t>Health Eating week  </w:t>
            </w:r>
          </w:p>
          <w:p w:rsidR="00992BDD" w:rsidRPr="0084624D" w:rsidRDefault="00992BDD" w:rsidP="0084624D">
            <w:pPr>
              <w:spacing w:after="0" w:line="240" w:lineRule="auto"/>
              <w:rPr>
                <w:rFonts w:cs="Calibri"/>
                <w:u w:val="single"/>
              </w:rPr>
            </w:pPr>
          </w:p>
          <w:p w:rsidR="00992BDD" w:rsidRPr="0084624D" w:rsidRDefault="00992BDD" w:rsidP="0084624D">
            <w:pPr>
              <w:spacing w:after="0" w:line="240" w:lineRule="auto"/>
              <w:rPr>
                <w:rFonts w:cs="Calibri"/>
                <w:u w:val="single"/>
              </w:rPr>
            </w:pPr>
            <w:r w:rsidRPr="0084624D">
              <w:rPr>
                <w:rFonts w:cs="Calibri"/>
                <w:u w:val="single"/>
              </w:rPr>
              <w:lastRenderedPageBreak/>
              <w:t> </w:t>
            </w:r>
          </w:p>
        </w:tc>
        <w:tc>
          <w:tcPr>
            <w:tcW w:w="2644" w:type="dxa"/>
          </w:tcPr>
          <w:p w:rsidR="00B6451C" w:rsidRPr="00B6451C" w:rsidRDefault="00B6451C" w:rsidP="00B6451C">
            <w:pPr>
              <w:spacing w:after="0" w:line="240" w:lineRule="auto"/>
              <w:rPr>
                <w:rFonts w:cs="Calibri"/>
              </w:rPr>
            </w:pPr>
            <w:r w:rsidRPr="00B6451C">
              <w:rPr>
                <w:rFonts w:cs="Calibri"/>
              </w:rPr>
              <w:lastRenderedPageBreak/>
              <w:t>Sports day.  </w:t>
            </w:r>
          </w:p>
          <w:p w:rsidR="00992BDD" w:rsidRPr="008D7D37" w:rsidRDefault="00992BDD" w:rsidP="00B6451C">
            <w:pPr>
              <w:spacing w:after="0" w:line="240" w:lineRule="auto"/>
              <w:rPr>
                <w:rFonts w:cs="Calibri"/>
                <w:u w:val="single"/>
              </w:rPr>
            </w:pPr>
          </w:p>
        </w:tc>
      </w:tr>
      <w:tr w:rsidR="00992BDD" w:rsidRPr="00104041" w:rsidTr="00F03AD2">
        <w:tc>
          <w:tcPr>
            <w:tcW w:w="2643" w:type="dxa"/>
          </w:tcPr>
          <w:p w:rsidR="00992BDD" w:rsidRPr="00104041" w:rsidRDefault="00850458" w:rsidP="005C44DA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lastRenderedPageBreak/>
              <w:t>*What makes me special</w:t>
            </w:r>
          </w:p>
          <w:p w:rsidR="00992BDD" w:rsidRDefault="00850458" w:rsidP="005C44DA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*My family</w:t>
            </w:r>
          </w:p>
          <w:p w:rsidR="006C6E5E" w:rsidRPr="00104041" w:rsidRDefault="006C6E5E" w:rsidP="005C44DA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*What is special to me</w:t>
            </w:r>
          </w:p>
          <w:p w:rsidR="00992BDD" w:rsidRPr="00104041" w:rsidRDefault="00992BDD" w:rsidP="005C44DA">
            <w:pPr>
              <w:spacing w:after="0" w:line="240" w:lineRule="auto"/>
              <w:rPr>
                <w:rFonts w:cs="Calibri"/>
              </w:rPr>
            </w:pPr>
            <w:r w:rsidRPr="00104041">
              <w:rPr>
                <w:rFonts w:cs="Calibri"/>
              </w:rPr>
              <w:t>*Why do we celebrate Harvest?</w:t>
            </w:r>
          </w:p>
          <w:p w:rsidR="00992BDD" w:rsidRPr="00104041" w:rsidRDefault="00850458" w:rsidP="005C44DA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*Signs of Autumn</w:t>
            </w:r>
          </w:p>
          <w:p w:rsidR="0043649E" w:rsidRDefault="0043649E" w:rsidP="005C44DA">
            <w:pPr>
              <w:spacing w:after="0" w:line="240" w:lineRule="auto"/>
              <w:rPr>
                <w:rFonts w:cs="Calibri"/>
                <w:u w:val="single"/>
              </w:rPr>
            </w:pPr>
          </w:p>
          <w:p w:rsidR="0043649E" w:rsidRDefault="0043649E" w:rsidP="005C44DA">
            <w:pPr>
              <w:spacing w:after="0" w:line="240" w:lineRule="auto"/>
              <w:rPr>
                <w:rFonts w:cs="Calibri"/>
                <w:u w:val="single"/>
              </w:rPr>
            </w:pPr>
          </w:p>
          <w:p w:rsidR="00992BDD" w:rsidRPr="00104041" w:rsidRDefault="00992BDD" w:rsidP="006E4494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2644" w:type="dxa"/>
          </w:tcPr>
          <w:p w:rsidR="000228DA" w:rsidRDefault="00992BDD" w:rsidP="00CB3D08">
            <w:pPr>
              <w:spacing w:after="0" w:line="240" w:lineRule="auto"/>
              <w:rPr>
                <w:rFonts w:cs="Calibri"/>
              </w:rPr>
            </w:pPr>
            <w:r w:rsidRPr="00CB3D08">
              <w:rPr>
                <w:rFonts w:cs="Calibri"/>
              </w:rPr>
              <w:t>*</w:t>
            </w:r>
            <w:r w:rsidR="000228DA">
              <w:rPr>
                <w:rFonts w:cs="Calibri"/>
              </w:rPr>
              <w:t xml:space="preserve">How </w:t>
            </w:r>
            <w:r>
              <w:rPr>
                <w:rFonts w:cs="Calibri"/>
              </w:rPr>
              <w:t>do we celebrate Bonfire Night?</w:t>
            </w:r>
          </w:p>
          <w:p w:rsidR="00992BDD" w:rsidRDefault="000228DA" w:rsidP="00CB3D08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*How do we keep ourselves and animals safe at Bonfire Night?</w:t>
            </w:r>
            <w:r w:rsidR="00992BDD">
              <w:rPr>
                <w:rFonts w:cs="Calibri"/>
              </w:rPr>
              <w:br/>
              <w:t xml:space="preserve">*Firefighter Visit. </w:t>
            </w:r>
          </w:p>
          <w:p w:rsidR="000228DA" w:rsidRDefault="000228DA" w:rsidP="00CB3D08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*How do Hindu people celebrate Diwali</w:t>
            </w:r>
          </w:p>
          <w:p w:rsidR="000228DA" w:rsidRDefault="000228DA" w:rsidP="00CB3D08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*Why do we celebrate Remembrance Day?</w:t>
            </w:r>
          </w:p>
          <w:p w:rsidR="000228DA" w:rsidRPr="00CB3D08" w:rsidRDefault="000228DA" w:rsidP="00CB3D08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*Why is Christmas a special celebration for Christians?</w:t>
            </w:r>
          </w:p>
          <w:p w:rsidR="00992BDD" w:rsidRPr="00104041" w:rsidRDefault="00992BDD" w:rsidP="006E4494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2644" w:type="dxa"/>
          </w:tcPr>
          <w:p w:rsidR="00992BDD" w:rsidRDefault="00992BDD" w:rsidP="00CB3D08">
            <w:pPr>
              <w:spacing w:after="0" w:line="240" w:lineRule="auto"/>
              <w:rPr>
                <w:rFonts w:cs="Calibri"/>
              </w:rPr>
            </w:pPr>
            <w:r w:rsidRPr="00CB3D08">
              <w:rPr>
                <w:rFonts w:cs="Calibri"/>
              </w:rPr>
              <w:t>*</w:t>
            </w:r>
            <w:r w:rsidR="00AC1713">
              <w:rPr>
                <w:rFonts w:cs="Calibri"/>
              </w:rPr>
              <w:t>Different Occupations</w:t>
            </w:r>
          </w:p>
          <w:p w:rsidR="00992BDD" w:rsidRDefault="00992BDD" w:rsidP="00CB3D08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*Chinese New Year- how is it celebrated. </w:t>
            </w:r>
          </w:p>
          <w:p w:rsidR="0088170E" w:rsidRDefault="0088170E" w:rsidP="00CB3D08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*Taking care of the environment</w:t>
            </w:r>
          </w:p>
          <w:p w:rsidR="0088170E" w:rsidRDefault="0088170E" w:rsidP="00CB3D08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*The life cycle of a plant</w:t>
            </w:r>
          </w:p>
          <w:p w:rsidR="00992BDD" w:rsidRPr="00CB3D08" w:rsidRDefault="00992BDD" w:rsidP="00CB3D08">
            <w:pPr>
              <w:spacing w:after="0" w:line="240" w:lineRule="auto"/>
              <w:rPr>
                <w:rFonts w:cs="Calibri"/>
              </w:rPr>
            </w:pPr>
          </w:p>
          <w:p w:rsidR="00992BDD" w:rsidRPr="00104041" w:rsidRDefault="00992BDD" w:rsidP="006E4494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2644" w:type="dxa"/>
          </w:tcPr>
          <w:p w:rsidR="00992BDD" w:rsidRDefault="0088170E" w:rsidP="006E4494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*Changes in materials</w:t>
            </w:r>
          </w:p>
          <w:p w:rsidR="0088170E" w:rsidRPr="00104041" w:rsidRDefault="0088170E" w:rsidP="006E4494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*Exploring natural materials</w:t>
            </w:r>
          </w:p>
        </w:tc>
        <w:tc>
          <w:tcPr>
            <w:tcW w:w="2644" w:type="dxa"/>
          </w:tcPr>
          <w:p w:rsidR="00992BDD" w:rsidRDefault="00992BDD" w:rsidP="008D7D37">
            <w:pPr>
              <w:spacing w:after="0" w:line="240" w:lineRule="auto"/>
              <w:rPr>
                <w:rFonts w:cs="Calibri"/>
              </w:rPr>
            </w:pPr>
            <w:r w:rsidRPr="008D7D37">
              <w:rPr>
                <w:rFonts w:cs="Calibri"/>
              </w:rPr>
              <w:t>*</w:t>
            </w:r>
            <w:r w:rsidR="00B6451C">
              <w:rPr>
                <w:rFonts w:cs="Calibri"/>
              </w:rPr>
              <w:t>Exploring how things work</w:t>
            </w:r>
          </w:p>
          <w:p w:rsidR="00B6451C" w:rsidRDefault="00B6451C" w:rsidP="008D7D37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*Exploring different countries</w:t>
            </w:r>
          </w:p>
          <w:p w:rsidR="00B6451C" w:rsidRPr="00B6451C" w:rsidRDefault="00B6451C" w:rsidP="008D7D37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*Investigate different forces</w:t>
            </w:r>
          </w:p>
        </w:tc>
        <w:tc>
          <w:tcPr>
            <w:tcW w:w="2644" w:type="dxa"/>
          </w:tcPr>
          <w:p w:rsidR="00B6451C" w:rsidRDefault="00B6451C" w:rsidP="00B6451C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*Exploring how things work</w:t>
            </w:r>
          </w:p>
          <w:p w:rsidR="00992BDD" w:rsidRDefault="00B6451C" w:rsidP="00B6451C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*Exploring different countries</w:t>
            </w:r>
          </w:p>
          <w:p w:rsidR="00B6451C" w:rsidRPr="00104041" w:rsidRDefault="00B6451C" w:rsidP="00B6451C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Investigate different forces</w:t>
            </w:r>
          </w:p>
        </w:tc>
      </w:tr>
      <w:tr w:rsidR="005C44DA" w:rsidRPr="00104041" w:rsidTr="79EF5756">
        <w:tc>
          <w:tcPr>
            <w:tcW w:w="15863" w:type="dxa"/>
            <w:gridSpan w:val="6"/>
          </w:tcPr>
          <w:p w:rsidR="005C44DA" w:rsidRPr="00104041" w:rsidRDefault="005C44DA" w:rsidP="005C44DA">
            <w:pPr>
              <w:spacing w:after="0" w:line="240" w:lineRule="auto"/>
              <w:jc w:val="center"/>
              <w:rPr>
                <w:rFonts w:cs="Calibri"/>
                <w:b/>
                <w:sz w:val="24"/>
              </w:rPr>
            </w:pPr>
            <w:r w:rsidRPr="00104041">
              <w:rPr>
                <w:rFonts w:cs="Calibri"/>
                <w:b/>
                <w:sz w:val="24"/>
              </w:rPr>
              <w:t>Expressive Arts and Design</w:t>
            </w:r>
          </w:p>
        </w:tc>
      </w:tr>
      <w:tr w:rsidR="00992BDD" w:rsidRPr="00104041" w:rsidTr="001B4F76">
        <w:tc>
          <w:tcPr>
            <w:tcW w:w="2643" w:type="dxa"/>
          </w:tcPr>
          <w:p w:rsidR="00992BDD" w:rsidRPr="00104041" w:rsidRDefault="00992BDD" w:rsidP="005C44DA">
            <w:pPr>
              <w:spacing w:after="0" w:line="240" w:lineRule="auto"/>
              <w:rPr>
                <w:rFonts w:cs="Calibri"/>
              </w:rPr>
            </w:pPr>
            <w:r w:rsidRPr="00104041">
              <w:rPr>
                <w:rFonts w:cs="Calibri"/>
              </w:rPr>
              <w:t>*Painting portraits</w:t>
            </w:r>
          </w:p>
          <w:p w:rsidR="00992BDD" w:rsidRPr="00104041" w:rsidRDefault="006C6E5E" w:rsidP="005C44DA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*Painting favourite teddy bears</w:t>
            </w:r>
          </w:p>
          <w:p w:rsidR="00992BDD" w:rsidRPr="00104041" w:rsidRDefault="006C6E5E" w:rsidP="005C44DA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*Leaf printing</w:t>
            </w:r>
          </w:p>
          <w:p w:rsidR="00992BDD" w:rsidRDefault="00992BDD" w:rsidP="005C44DA">
            <w:pPr>
              <w:spacing w:after="0" w:line="240" w:lineRule="auto"/>
              <w:rPr>
                <w:rFonts w:cs="Calibri"/>
              </w:rPr>
            </w:pPr>
            <w:r w:rsidRPr="00104041">
              <w:rPr>
                <w:rFonts w:cs="Calibri"/>
              </w:rPr>
              <w:t>*Autumn tree</w:t>
            </w:r>
            <w:r w:rsidR="006C6E5E">
              <w:rPr>
                <w:rFonts w:cs="Calibri"/>
              </w:rPr>
              <w:t xml:space="preserve"> finger</w:t>
            </w:r>
            <w:r w:rsidRPr="00104041">
              <w:rPr>
                <w:rFonts w:cs="Calibri"/>
              </w:rPr>
              <w:t xml:space="preserve"> painting.</w:t>
            </w:r>
          </w:p>
          <w:p w:rsidR="00992BDD" w:rsidRDefault="00992BDD" w:rsidP="005C44DA">
            <w:pPr>
              <w:spacing w:after="0" w:line="240" w:lineRule="auto"/>
              <w:rPr>
                <w:rFonts w:cs="Calibri"/>
              </w:rPr>
            </w:pPr>
          </w:p>
          <w:p w:rsidR="006C6E5E" w:rsidRDefault="00992BDD" w:rsidP="005C44DA">
            <w:pPr>
              <w:spacing w:after="0" w:line="240" w:lineRule="auto"/>
              <w:rPr>
                <w:rFonts w:cs="Calibri"/>
                <w:u w:val="single"/>
              </w:rPr>
            </w:pPr>
            <w:r w:rsidRPr="006E4494">
              <w:rPr>
                <w:rFonts w:cs="Calibri"/>
                <w:u w:val="single"/>
              </w:rPr>
              <w:t>MUSIC</w:t>
            </w:r>
          </w:p>
          <w:p w:rsidR="00992BDD" w:rsidRPr="006C6E5E" w:rsidRDefault="006C6E5E" w:rsidP="005C44DA">
            <w:pPr>
              <w:spacing w:after="0" w:line="240" w:lineRule="auto"/>
              <w:rPr>
                <w:rFonts w:cs="Calibri"/>
              </w:rPr>
            </w:pPr>
            <w:r w:rsidRPr="006C6E5E">
              <w:rPr>
                <w:rFonts w:cs="Calibri"/>
              </w:rPr>
              <w:t>Sound Pots</w:t>
            </w:r>
          </w:p>
        </w:tc>
        <w:tc>
          <w:tcPr>
            <w:tcW w:w="2644" w:type="dxa"/>
          </w:tcPr>
          <w:p w:rsidR="00992BDD" w:rsidRPr="00104041" w:rsidRDefault="00992BDD" w:rsidP="005C44DA">
            <w:pPr>
              <w:spacing w:after="0" w:line="240" w:lineRule="auto"/>
              <w:rPr>
                <w:rFonts w:cs="Calibri"/>
              </w:rPr>
            </w:pPr>
            <w:r w:rsidRPr="00104041">
              <w:rPr>
                <w:rFonts w:cs="Calibri"/>
              </w:rPr>
              <w:t>*Firework</w:t>
            </w:r>
            <w:r w:rsidR="000228DA">
              <w:rPr>
                <w:rFonts w:cs="Calibri"/>
              </w:rPr>
              <w:t xml:space="preserve"> pictures</w:t>
            </w:r>
          </w:p>
          <w:p w:rsidR="00992BDD" w:rsidRPr="00104041" w:rsidRDefault="000228DA" w:rsidP="005C44DA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*Salt Dough Diva Lamps</w:t>
            </w:r>
          </w:p>
          <w:p w:rsidR="00992BDD" w:rsidRPr="00104041" w:rsidRDefault="000228DA" w:rsidP="005C44DA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*Painting Poppies</w:t>
            </w:r>
          </w:p>
          <w:p w:rsidR="00992BDD" w:rsidRPr="00104041" w:rsidRDefault="000228DA" w:rsidP="005C44DA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*Fruit Printing</w:t>
            </w:r>
          </w:p>
          <w:p w:rsidR="00992BDD" w:rsidRDefault="00992BDD" w:rsidP="005C44DA">
            <w:pPr>
              <w:spacing w:after="0" w:line="240" w:lineRule="auto"/>
              <w:rPr>
                <w:rFonts w:cs="Calibri"/>
              </w:rPr>
            </w:pPr>
            <w:r w:rsidRPr="00104041">
              <w:rPr>
                <w:rFonts w:cs="Calibri"/>
              </w:rPr>
              <w:t xml:space="preserve">*Christmas Crafts. </w:t>
            </w:r>
          </w:p>
          <w:p w:rsidR="00AC1713" w:rsidRDefault="00AC1713" w:rsidP="005C44DA">
            <w:pPr>
              <w:spacing w:after="0" w:line="240" w:lineRule="auto"/>
              <w:rPr>
                <w:rFonts w:cs="Calibri"/>
              </w:rPr>
            </w:pPr>
          </w:p>
          <w:p w:rsidR="000228DA" w:rsidRDefault="00992BDD" w:rsidP="005C44DA">
            <w:pPr>
              <w:spacing w:after="0" w:line="240" w:lineRule="auto"/>
              <w:rPr>
                <w:rFonts w:cs="Calibri"/>
                <w:u w:val="single"/>
              </w:rPr>
            </w:pPr>
            <w:r w:rsidRPr="006E4494">
              <w:rPr>
                <w:rFonts w:cs="Calibri"/>
                <w:u w:val="single"/>
              </w:rPr>
              <w:t>MUSIC</w:t>
            </w:r>
          </w:p>
          <w:p w:rsidR="000228DA" w:rsidRDefault="000228DA" w:rsidP="005C44DA">
            <w:pPr>
              <w:spacing w:after="0" w:line="240" w:lineRule="auto"/>
              <w:rPr>
                <w:rFonts w:cs="Calibri"/>
              </w:rPr>
            </w:pPr>
            <w:r w:rsidRPr="000228DA">
              <w:rPr>
                <w:rFonts w:cs="Calibri"/>
              </w:rPr>
              <w:t>Autumn Rhymes</w:t>
            </w:r>
          </w:p>
          <w:p w:rsidR="000228DA" w:rsidRPr="000228DA" w:rsidRDefault="00014D3F" w:rsidP="005C44DA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Christmas Songs</w:t>
            </w:r>
          </w:p>
        </w:tc>
        <w:tc>
          <w:tcPr>
            <w:tcW w:w="2644" w:type="dxa"/>
          </w:tcPr>
          <w:p w:rsidR="00651E14" w:rsidRPr="00104041" w:rsidRDefault="00761296" w:rsidP="0EB39FFF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*</w:t>
            </w:r>
            <w:r w:rsidR="00651E14">
              <w:rPr>
                <w:rFonts w:cs="Calibri"/>
              </w:rPr>
              <w:t>Mixing colours to make winter pictures</w:t>
            </w:r>
          </w:p>
          <w:p w:rsidR="00992BDD" w:rsidRPr="00104041" w:rsidRDefault="00761296" w:rsidP="005C44DA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*</w:t>
            </w:r>
            <w:r w:rsidR="00651E14">
              <w:rPr>
                <w:rFonts w:cs="Calibri"/>
              </w:rPr>
              <w:t>Joining materials together to make snowflake shapes</w:t>
            </w:r>
          </w:p>
          <w:p w:rsidR="00992BDD" w:rsidRDefault="00761296" w:rsidP="0EB39FFF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*</w:t>
            </w:r>
            <w:r w:rsidR="00651E14">
              <w:rPr>
                <w:rFonts w:cs="Calibri"/>
              </w:rPr>
              <w:t>Chinese Dragons</w:t>
            </w:r>
          </w:p>
          <w:p w:rsidR="00651E14" w:rsidRDefault="00651E14" w:rsidP="0EB39FFF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*Painting Characters from stories</w:t>
            </w:r>
          </w:p>
          <w:p w:rsidR="00651E14" w:rsidRDefault="00651E14" w:rsidP="005C44DA">
            <w:pPr>
              <w:spacing w:after="0" w:line="240" w:lineRule="auto"/>
              <w:rPr>
                <w:rFonts w:cs="Calibri"/>
              </w:rPr>
            </w:pPr>
          </w:p>
          <w:p w:rsidR="00992BDD" w:rsidRDefault="00992BDD" w:rsidP="005C44DA">
            <w:pPr>
              <w:spacing w:after="0" w:line="240" w:lineRule="auto"/>
              <w:rPr>
                <w:rFonts w:cs="Calibri"/>
                <w:u w:val="single"/>
              </w:rPr>
            </w:pPr>
            <w:r w:rsidRPr="006E4494">
              <w:rPr>
                <w:rFonts w:cs="Calibri"/>
                <w:u w:val="single"/>
              </w:rPr>
              <w:t>MUSIC</w:t>
            </w:r>
          </w:p>
          <w:p w:rsidR="00992BDD" w:rsidRDefault="00651E14" w:rsidP="005C44DA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Using control when playing musical instruments</w:t>
            </w:r>
          </w:p>
          <w:p w:rsidR="00651E14" w:rsidRDefault="00651E14" w:rsidP="005C44DA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Creating own songs</w:t>
            </w:r>
          </w:p>
          <w:p w:rsidR="00651E14" w:rsidRDefault="00651E14" w:rsidP="005C44DA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Using pitch when singing whole songs</w:t>
            </w:r>
          </w:p>
          <w:p w:rsidR="00651E14" w:rsidRPr="00104041" w:rsidRDefault="00651E14" w:rsidP="005C44DA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Moving to different types of music</w:t>
            </w:r>
          </w:p>
        </w:tc>
        <w:tc>
          <w:tcPr>
            <w:tcW w:w="2644" w:type="dxa"/>
          </w:tcPr>
          <w:p w:rsidR="00992BDD" w:rsidRDefault="00992BDD" w:rsidP="005C44DA">
            <w:pPr>
              <w:spacing w:after="0" w:line="240" w:lineRule="auto"/>
              <w:rPr>
                <w:rFonts w:cs="Calibri"/>
              </w:rPr>
            </w:pPr>
            <w:r w:rsidRPr="00104041">
              <w:rPr>
                <w:rFonts w:cs="Calibri"/>
              </w:rPr>
              <w:t>*</w:t>
            </w:r>
            <w:r w:rsidR="00651E14">
              <w:rPr>
                <w:rFonts w:cs="Calibri"/>
              </w:rPr>
              <w:t>Painting fruit and Vegetables</w:t>
            </w:r>
          </w:p>
          <w:p w:rsidR="00761296" w:rsidRDefault="00761296" w:rsidP="005C44DA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*</w:t>
            </w:r>
            <w:r w:rsidR="00651E14">
              <w:rPr>
                <w:rFonts w:cs="Calibri"/>
              </w:rPr>
              <w:t>Spring Flowers painting and making</w:t>
            </w:r>
          </w:p>
          <w:p w:rsidR="00761296" w:rsidRDefault="00761296" w:rsidP="005C44DA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*</w:t>
            </w:r>
            <w:r w:rsidR="00651E14">
              <w:rPr>
                <w:rFonts w:cs="Calibri"/>
              </w:rPr>
              <w:t xml:space="preserve"> Painting Characters from stories</w:t>
            </w:r>
          </w:p>
          <w:p w:rsidR="00992BDD" w:rsidRDefault="00992BDD" w:rsidP="005C44DA">
            <w:pPr>
              <w:spacing w:after="0" w:line="240" w:lineRule="auto"/>
              <w:rPr>
                <w:rFonts w:cs="Calibri"/>
              </w:rPr>
            </w:pPr>
          </w:p>
          <w:p w:rsidR="00992BDD" w:rsidRDefault="00992BDD" w:rsidP="005C44DA">
            <w:pPr>
              <w:spacing w:after="0" w:line="240" w:lineRule="auto"/>
              <w:rPr>
                <w:rFonts w:cs="Calibri"/>
                <w:u w:val="single"/>
              </w:rPr>
            </w:pPr>
            <w:r w:rsidRPr="006E4494">
              <w:rPr>
                <w:rFonts w:cs="Calibri"/>
                <w:u w:val="single"/>
              </w:rPr>
              <w:t>MUSIC</w:t>
            </w:r>
          </w:p>
          <w:p w:rsidR="00651E14" w:rsidRDefault="00651E14" w:rsidP="00651E14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Using control when playing musical instruments</w:t>
            </w:r>
          </w:p>
          <w:p w:rsidR="00651E14" w:rsidRDefault="00651E14" w:rsidP="00651E14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Creating own songs</w:t>
            </w:r>
          </w:p>
          <w:p w:rsidR="00992BDD" w:rsidRPr="00104041" w:rsidRDefault="00651E14" w:rsidP="00651E14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Using pitch when singing whole songs</w:t>
            </w:r>
          </w:p>
        </w:tc>
        <w:tc>
          <w:tcPr>
            <w:tcW w:w="2644" w:type="dxa"/>
          </w:tcPr>
          <w:p w:rsidR="00992BDD" w:rsidRDefault="001368E0" w:rsidP="005C44DA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*Model Making</w:t>
            </w:r>
          </w:p>
          <w:p w:rsidR="001368E0" w:rsidRDefault="001368E0" w:rsidP="005C44DA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*Painting different transports</w:t>
            </w:r>
          </w:p>
          <w:p w:rsidR="001368E0" w:rsidRDefault="001368E0" w:rsidP="005C44DA">
            <w:pPr>
              <w:spacing w:after="0" w:line="240" w:lineRule="auto"/>
              <w:rPr>
                <w:rFonts w:cs="Calibri"/>
              </w:rPr>
            </w:pPr>
          </w:p>
          <w:p w:rsidR="001368E0" w:rsidRDefault="001368E0" w:rsidP="005C44DA">
            <w:pPr>
              <w:spacing w:after="0" w:line="240" w:lineRule="auto"/>
              <w:rPr>
                <w:rFonts w:cs="Calibri"/>
              </w:rPr>
            </w:pPr>
          </w:p>
          <w:p w:rsidR="001368E0" w:rsidRDefault="001368E0" w:rsidP="005C44DA">
            <w:pPr>
              <w:spacing w:after="0" w:line="240" w:lineRule="auto"/>
              <w:rPr>
                <w:rFonts w:cs="Calibri"/>
              </w:rPr>
            </w:pPr>
          </w:p>
          <w:p w:rsidR="001368E0" w:rsidRDefault="001368E0" w:rsidP="001368E0">
            <w:pPr>
              <w:spacing w:after="0" w:line="240" w:lineRule="auto"/>
              <w:rPr>
                <w:rFonts w:cs="Calibri"/>
                <w:u w:val="single"/>
              </w:rPr>
            </w:pPr>
            <w:r w:rsidRPr="006E4494">
              <w:rPr>
                <w:rFonts w:cs="Calibri"/>
                <w:u w:val="single"/>
              </w:rPr>
              <w:t>MUSIC</w:t>
            </w:r>
          </w:p>
          <w:p w:rsidR="001368E0" w:rsidRDefault="001368E0" w:rsidP="005C44DA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Using pitch when singing whole songs</w:t>
            </w:r>
          </w:p>
          <w:p w:rsidR="001368E0" w:rsidRDefault="001368E0" w:rsidP="005C44DA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Learning new songs – Barefoot songs - Transport</w:t>
            </w:r>
          </w:p>
        </w:tc>
        <w:tc>
          <w:tcPr>
            <w:tcW w:w="2644" w:type="dxa"/>
          </w:tcPr>
          <w:p w:rsidR="001368E0" w:rsidRDefault="001368E0" w:rsidP="001368E0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Model Making</w:t>
            </w:r>
          </w:p>
          <w:p w:rsidR="00992BDD" w:rsidRDefault="001368E0" w:rsidP="001368E0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*Painting different transports</w:t>
            </w:r>
          </w:p>
          <w:p w:rsidR="001368E0" w:rsidRDefault="001368E0" w:rsidP="005C44DA">
            <w:pPr>
              <w:spacing w:after="0" w:line="240" w:lineRule="auto"/>
              <w:rPr>
                <w:rFonts w:cs="Calibri"/>
                <w:u w:val="single"/>
              </w:rPr>
            </w:pPr>
          </w:p>
          <w:p w:rsidR="001368E0" w:rsidRDefault="001368E0" w:rsidP="005C44DA">
            <w:pPr>
              <w:spacing w:after="0" w:line="240" w:lineRule="auto"/>
              <w:rPr>
                <w:rFonts w:cs="Calibri"/>
                <w:u w:val="single"/>
              </w:rPr>
            </w:pPr>
          </w:p>
          <w:p w:rsidR="001368E0" w:rsidRDefault="001368E0" w:rsidP="005C44DA">
            <w:pPr>
              <w:spacing w:after="0" w:line="240" w:lineRule="auto"/>
              <w:rPr>
                <w:rFonts w:cs="Calibri"/>
                <w:u w:val="single"/>
              </w:rPr>
            </w:pPr>
          </w:p>
          <w:p w:rsidR="00992BDD" w:rsidRDefault="00992BDD" w:rsidP="005C44DA">
            <w:pPr>
              <w:spacing w:after="0" w:line="240" w:lineRule="auto"/>
              <w:rPr>
                <w:rFonts w:cs="Calibri"/>
                <w:u w:val="single"/>
              </w:rPr>
            </w:pPr>
            <w:r w:rsidRPr="006E4494">
              <w:rPr>
                <w:rFonts w:cs="Calibri"/>
                <w:u w:val="single"/>
              </w:rPr>
              <w:t>MUSIC</w:t>
            </w:r>
          </w:p>
          <w:p w:rsidR="001368E0" w:rsidRDefault="001368E0" w:rsidP="001368E0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Using pitch when singing whole songs</w:t>
            </w:r>
          </w:p>
          <w:p w:rsidR="00992BDD" w:rsidRPr="00104041" w:rsidRDefault="001368E0" w:rsidP="001368E0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Learning new songs – Barefoot songs - Transport</w:t>
            </w:r>
          </w:p>
        </w:tc>
      </w:tr>
      <w:tr w:rsidR="005C44DA" w:rsidRPr="00104041" w:rsidTr="79EF5756">
        <w:tc>
          <w:tcPr>
            <w:tcW w:w="15863" w:type="dxa"/>
            <w:gridSpan w:val="6"/>
          </w:tcPr>
          <w:p w:rsidR="005C44DA" w:rsidRPr="00104041" w:rsidRDefault="005C44DA" w:rsidP="005C44DA">
            <w:pPr>
              <w:spacing w:after="0" w:line="240" w:lineRule="auto"/>
              <w:jc w:val="center"/>
              <w:rPr>
                <w:rFonts w:cs="Calibri"/>
                <w:b/>
                <w:sz w:val="24"/>
              </w:rPr>
            </w:pPr>
            <w:r w:rsidRPr="00104041">
              <w:rPr>
                <w:rFonts w:cs="Calibri"/>
                <w:b/>
                <w:sz w:val="24"/>
              </w:rPr>
              <w:t xml:space="preserve">Physical Development </w:t>
            </w:r>
          </w:p>
        </w:tc>
      </w:tr>
      <w:tr w:rsidR="00992BDD" w:rsidRPr="00104041" w:rsidTr="000110B7">
        <w:tc>
          <w:tcPr>
            <w:tcW w:w="2643" w:type="dxa"/>
          </w:tcPr>
          <w:p w:rsidR="00992BDD" w:rsidRDefault="006C6E5E" w:rsidP="005C44DA">
            <w:pPr>
              <w:spacing w:after="0" w:line="240" w:lineRule="auto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lastRenderedPageBreak/>
              <w:t>Listening games</w:t>
            </w:r>
          </w:p>
          <w:p w:rsidR="006C6E5E" w:rsidRDefault="006C6E5E" w:rsidP="005C44DA">
            <w:pPr>
              <w:spacing w:after="0" w:line="240" w:lineRule="auto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Following instructions</w:t>
            </w:r>
          </w:p>
          <w:p w:rsidR="006C6E5E" w:rsidRDefault="006C6E5E" w:rsidP="005C44DA">
            <w:pPr>
              <w:spacing w:after="0" w:line="240" w:lineRule="auto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Ring games</w:t>
            </w:r>
          </w:p>
          <w:p w:rsidR="006C6E5E" w:rsidRDefault="006C6E5E" w:rsidP="005C44DA">
            <w:pPr>
              <w:spacing w:after="0" w:line="240" w:lineRule="auto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Squiggle While You Wiggle</w:t>
            </w:r>
          </w:p>
          <w:p w:rsidR="006C6E5E" w:rsidRPr="00104041" w:rsidRDefault="006C6E5E" w:rsidP="005C44DA">
            <w:pPr>
              <w:spacing w:after="0" w:line="240" w:lineRule="auto"/>
              <w:rPr>
                <w:rFonts w:cs="Calibri"/>
                <w:b/>
              </w:rPr>
            </w:pPr>
            <w:r>
              <w:rPr>
                <w:rFonts w:cs="Calibri"/>
                <w:bCs/>
              </w:rPr>
              <w:t>Dough Gym</w:t>
            </w:r>
          </w:p>
        </w:tc>
        <w:tc>
          <w:tcPr>
            <w:tcW w:w="2644" w:type="dxa"/>
          </w:tcPr>
          <w:p w:rsidR="006C6E5E" w:rsidRDefault="006C6E5E" w:rsidP="006C6E5E">
            <w:pPr>
              <w:spacing w:after="0" w:line="240" w:lineRule="auto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Listening games</w:t>
            </w:r>
          </w:p>
          <w:p w:rsidR="006C6E5E" w:rsidRDefault="006C6E5E" w:rsidP="006C6E5E">
            <w:pPr>
              <w:spacing w:after="0" w:line="240" w:lineRule="auto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Following instructions</w:t>
            </w:r>
          </w:p>
          <w:p w:rsidR="00992BDD" w:rsidRDefault="006C6E5E" w:rsidP="006C6E5E">
            <w:pPr>
              <w:spacing w:after="0" w:line="240" w:lineRule="auto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Ring games</w:t>
            </w:r>
          </w:p>
          <w:p w:rsidR="006C6E5E" w:rsidRDefault="006C6E5E" w:rsidP="006C6E5E">
            <w:pPr>
              <w:spacing w:after="0" w:line="240" w:lineRule="auto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Squiggle While You Wiggle</w:t>
            </w:r>
          </w:p>
          <w:p w:rsidR="006C6E5E" w:rsidRPr="00104041" w:rsidRDefault="006C6E5E" w:rsidP="006C6E5E">
            <w:pPr>
              <w:spacing w:after="0" w:line="240" w:lineRule="auto"/>
              <w:rPr>
                <w:rFonts w:cs="Calibri"/>
                <w:b/>
              </w:rPr>
            </w:pPr>
            <w:r>
              <w:rPr>
                <w:rFonts w:cs="Calibri"/>
                <w:bCs/>
              </w:rPr>
              <w:t>Dough Gym</w:t>
            </w:r>
          </w:p>
        </w:tc>
        <w:tc>
          <w:tcPr>
            <w:tcW w:w="2644" w:type="dxa"/>
          </w:tcPr>
          <w:p w:rsidR="00992BDD" w:rsidRPr="00104041" w:rsidRDefault="00992BDD" w:rsidP="005C44DA">
            <w:pPr>
              <w:spacing w:after="0" w:line="240" w:lineRule="auto"/>
              <w:rPr>
                <w:rFonts w:cs="Calibri"/>
              </w:rPr>
            </w:pPr>
            <w:r w:rsidRPr="00104041">
              <w:rPr>
                <w:rFonts w:cs="Calibri"/>
              </w:rPr>
              <w:t xml:space="preserve">Sports </w:t>
            </w:r>
            <w:proofErr w:type="spellStart"/>
            <w:r w:rsidRPr="00104041">
              <w:rPr>
                <w:rFonts w:cs="Calibri"/>
              </w:rPr>
              <w:t>Xplorers</w:t>
            </w:r>
            <w:proofErr w:type="spellEnd"/>
          </w:p>
          <w:p w:rsidR="00992BDD" w:rsidRDefault="006C6E5E" w:rsidP="005C44DA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Fast Freddie</w:t>
            </w:r>
          </w:p>
          <w:p w:rsidR="00AC1713" w:rsidRDefault="00AC1713" w:rsidP="00AC1713">
            <w:pPr>
              <w:spacing w:after="0" w:line="240" w:lineRule="auto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Squiggle While You Wiggle</w:t>
            </w:r>
          </w:p>
          <w:p w:rsidR="00AC1713" w:rsidRPr="00104041" w:rsidRDefault="00AC1713" w:rsidP="00AC1713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  <w:bCs/>
              </w:rPr>
              <w:t>Dough Gym</w:t>
            </w:r>
          </w:p>
        </w:tc>
        <w:tc>
          <w:tcPr>
            <w:tcW w:w="2644" w:type="dxa"/>
          </w:tcPr>
          <w:p w:rsidR="00992BDD" w:rsidRPr="00104041" w:rsidRDefault="00992BDD" w:rsidP="005C44DA">
            <w:pPr>
              <w:spacing w:after="0" w:line="240" w:lineRule="auto"/>
              <w:rPr>
                <w:rFonts w:cs="Calibri"/>
                <w:bCs/>
              </w:rPr>
            </w:pPr>
            <w:r w:rsidRPr="00104041">
              <w:rPr>
                <w:rFonts w:cs="Calibri"/>
                <w:bCs/>
              </w:rPr>
              <w:t xml:space="preserve">Sports </w:t>
            </w:r>
            <w:proofErr w:type="spellStart"/>
            <w:r w:rsidRPr="00104041">
              <w:rPr>
                <w:rFonts w:cs="Calibri"/>
                <w:bCs/>
              </w:rPr>
              <w:t>Xplorers</w:t>
            </w:r>
            <w:proofErr w:type="spellEnd"/>
          </w:p>
          <w:p w:rsidR="00992BDD" w:rsidRDefault="006C6E5E" w:rsidP="005C44DA">
            <w:pPr>
              <w:spacing w:after="0" w:line="240" w:lineRule="auto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Balancing Bella</w:t>
            </w:r>
          </w:p>
          <w:p w:rsidR="00AC1713" w:rsidRDefault="00AC1713" w:rsidP="00AC1713">
            <w:pPr>
              <w:spacing w:after="0" w:line="240" w:lineRule="auto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Squiggle While You Wiggle</w:t>
            </w:r>
          </w:p>
          <w:p w:rsidR="00AC1713" w:rsidRPr="00104041" w:rsidRDefault="00AC1713" w:rsidP="00AC1713">
            <w:pPr>
              <w:spacing w:after="0" w:line="240" w:lineRule="auto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Dough Gym</w:t>
            </w:r>
          </w:p>
        </w:tc>
        <w:tc>
          <w:tcPr>
            <w:tcW w:w="2644" w:type="dxa"/>
          </w:tcPr>
          <w:p w:rsidR="00992BDD" w:rsidRPr="00CB3D08" w:rsidRDefault="00992BDD" w:rsidP="00CB3D08">
            <w:pPr>
              <w:spacing w:after="0" w:line="240" w:lineRule="auto"/>
              <w:rPr>
                <w:rFonts w:cs="Calibri"/>
                <w:bCs/>
              </w:rPr>
            </w:pPr>
            <w:r w:rsidRPr="00CB3D08">
              <w:rPr>
                <w:rFonts w:cs="Calibri"/>
                <w:bCs/>
              </w:rPr>
              <w:t xml:space="preserve">Sports </w:t>
            </w:r>
            <w:proofErr w:type="spellStart"/>
            <w:r w:rsidRPr="00CB3D08">
              <w:rPr>
                <w:rFonts w:cs="Calibri"/>
                <w:bCs/>
              </w:rPr>
              <w:t>Xplorers</w:t>
            </w:r>
            <w:proofErr w:type="spellEnd"/>
          </w:p>
          <w:p w:rsidR="00992BDD" w:rsidRDefault="00992BDD" w:rsidP="00CB3D08">
            <w:pPr>
              <w:spacing w:after="0" w:line="240" w:lineRule="auto"/>
              <w:rPr>
                <w:rFonts w:cs="Calibri"/>
                <w:bCs/>
              </w:rPr>
            </w:pPr>
            <w:r w:rsidRPr="00CB3D08">
              <w:rPr>
                <w:rFonts w:cs="Calibri"/>
                <w:bCs/>
              </w:rPr>
              <w:t>Handy Harry &amp; Skilful Sally</w:t>
            </w:r>
          </w:p>
          <w:p w:rsidR="00F71ED6" w:rsidRDefault="00F71ED6" w:rsidP="00F71ED6">
            <w:pPr>
              <w:spacing w:after="0" w:line="240" w:lineRule="auto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Squiggle While You Wiggle</w:t>
            </w:r>
          </w:p>
          <w:p w:rsidR="00F71ED6" w:rsidRPr="00104041" w:rsidRDefault="00F71ED6" w:rsidP="00F71ED6">
            <w:pPr>
              <w:spacing w:after="0" w:line="240" w:lineRule="auto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Dough Gym</w:t>
            </w:r>
          </w:p>
        </w:tc>
        <w:tc>
          <w:tcPr>
            <w:tcW w:w="2644" w:type="dxa"/>
          </w:tcPr>
          <w:p w:rsidR="00F71ED6" w:rsidRPr="00CB3D08" w:rsidRDefault="00F71ED6" w:rsidP="00F71ED6">
            <w:pPr>
              <w:spacing w:after="0" w:line="240" w:lineRule="auto"/>
              <w:rPr>
                <w:rFonts w:cs="Calibri"/>
                <w:bCs/>
              </w:rPr>
            </w:pPr>
            <w:r w:rsidRPr="00CB3D08">
              <w:rPr>
                <w:rFonts w:cs="Calibri"/>
                <w:bCs/>
              </w:rPr>
              <w:t xml:space="preserve">Sports </w:t>
            </w:r>
            <w:proofErr w:type="spellStart"/>
            <w:r w:rsidRPr="00CB3D08">
              <w:rPr>
                <w:rFonts w:cs="Calibri"/>
                <w:bCs/>
              </w:rPr>
              <w:t>Xplorers</w:t>
            </w:r>
            <w:proofErr w:type="spellEnd"/>
          </w:p>
          <w:p w:rsidR="00F71ED6" w:rsidRDefault="00F71ED6" w:rsidP="00F71ED6">
            <w:pPr>
              <w:spacing w:after="0" w:line="240" w:lineRule="auto"/>
              <w:rPr>
                <w:rFonts w:cs="Calibri"/>
                <w:bCs/>
              </w:rPr>
            </w:pPr>
            <w:r w:rsidRPr="00CB3D08">
              <w:rPr>
                <w:rFonts w:cs="Calibri"/>
                <w:bCs/>
              </w:rPr>
              <w:t>Handy Harry &amp; Skilful Sally</w:t>
            </w:r>
          </w:p>
          <w:p w:rsidR="00992BDD" w:rsidRDefault="00992BDD" w:rsidP="00CB3D08">
            <w:pPr>
              <w:spacing w:after="0" w:line="240" w:lineRule="auto"/>
              <w:rPr>
                <w:rFonts w:cs="Calibri"/>
                <w:bCs/>
              </w:rPr>
            </w:pPr>
            <w:r w:rsidRPr="00104041">
              <w:rPr>
                <w:rFonts w:cs="Calibri"/>
                <w:bCs/>
              </w:rPr>
              <w:t xml:space="preserve">Sports Day </w:t>
            </w:r>
          </w:p>
          <w:p w:rsidR="00F71ED6" w:rsidRDefault="00F71ED6" w:rsidP="00F71ED6">
            <w:pPr>
              <w:spacing w:after="0" w:line="240" w:lineRule="auto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Squiggle While You Wiggle</w:t>
            </w:r>
          </w:p>
          <w:p w:rsidR="00F71ED6" w:rsidRPr="00104041" w:rsidRDefault="00F71ED6" w:rsidP="00F71ED6">
            <w:pPr>
              <w:spacing w:after="0" w:line="240" w:lineRule="auto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Dough Gym</w:t>
            </w:r>
          </w:p>
        </w:tc>
      </w:tr>
    </w:tbl>
    <w:p w:rsidR="00B602A5" w:rsidRPr="00104041" w:rsidRDefault="00B602A5" w:rsidP="005C44DA">
      <w:pPr>
        <w:rPr>
          <w:rFonts w:cs="Calibri"/>
        </w:rPr>
      </w:pPr>
    </w:p>
    <w:sectPr w:rsidR="00B602A5" w:rsidRPr="00104041" w:rsidSect="00B602A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454" w:right="907" w:bottom="454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5E6D" w:rsidRDefault="00285E6D">
      <w:pPr>
        <w:spacing w:after="0" w:line="240" w:lineRule="auto"/>
      </w:pPr>
      <w:r>
        <w:separator/>
      </w:r>
    </w:p>
  </w:endnote>
  <w:endnote w:type="continuationSeparator" w:id="0">
    <w:p w:rsidR="00285E6D" w:rsidRDefault="00285E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02A5" w:rsidRDefault="00B602A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02A5" w:rsidRDefault="00B602A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02A5" w:rsidRDefault="00B602A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5E6D" w:rsidRDefault="00285E6D">
      <w:pPr>
        <w:spacing w:after="0" w:line="240" w:lineRule="auto"/>
      </w:pPr>
      <w:r>
        <w:separator/>
      </w:r>
    </w:p>
  </w:footnote>
  <w:footnote w:type="continuationSeparator" w:id="0">
    <w:p w:rsidR="00285E6D" w:rsidRDefault="00285E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02A5" w:rsidRDefault="00B602A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02A5" w:rsidRDefault="00B602A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02A5" w:rsidRDefault="00B602A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B036B"/>
    <w:multiLevelType w:val="hybridMultilevel"/>
    <w:tmpl w:val="9A10F2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130C6A"/>
    <w:multiLevelType w:val="hybridMultilevel"/>
    <w:tmpl w:val="DB34D642"/>
    <w:lvl w:ilvl="0" w:tplc="24C022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B248F9"/>
    <w:multiLevelType w:val="hybridMultilevel"/>
    <w:tmpl w:val="6F7AFE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B4709C"/>
    <w:multiLevelType w:val="hybridMultilevel"/>
    <w:tmpl w:val="D144B436"/>
    <w:lvl w:ilvl="0" w:tplc="24C022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616648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496CE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4461B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A04F5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3E6F2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17EAC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D38B5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66474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B2E6C00"/>
    <w:multiLevelType w:val="hybridMultilevel"/>
    <w:tmpl w:val="1AF808F6"/>
    <w:lvl w:ilvl="0" w:tplc="191CC7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2EEC9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6DC72A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066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FE6C49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CA4BD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FF8DC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CBC57D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2F4A4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B577BB"/>
    <w:multiLevelType w:val="hybridMultilevel"/>
    <w:tmpl w:val="6A4C7E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631E1C"/>
    <w:multiLevelType w:val="hybridMultilevel"/>
    <w:tmpl w:val="8538273E"/>
    <w:lvl w:ilvl="0" w:tplc="CDEC5F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8CC9C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5FA71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D90177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6024D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F621D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E9042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2A0C2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69064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3D7B65B1"/>
    <w:multiLevelType w:val="hybridMultilevel"/>
    <w:tmpl w:val="EC5AFFF2"/>
    <w:lvl w:ilvl="0" w:tplc="861441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E2C1E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1AC3E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FF0E3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9FCC13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1748C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ECA5A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A00A0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B70C5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3ED24E10"/>
    <w:multiLevelType w:val="hybridMultilevel"/>
    <w:tmpl w:val="FFD0784E"/>
    <w:lvl w:ilvl="0" w:tplc="D318FE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E4AE9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6121C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A264A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1C876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AFEF6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17890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57A29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8F42A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40693FD5"/>
    <w:multiLevelType w:val="hybridMultilevel"/>
    <w:tmpl w:val="4E7675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B63DEB"/>
    <w:multiLevelType w:val="hybridMultilevel"/>
    <w:tmpl w:val="230A9854"/>
    <w:lvl w:ilvl="0" w:tplc="421ECF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3CA5BD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B3461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A90ED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86A21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83021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79634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FE63F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3C86F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5F853B56"/>
    <w:multiLevelType w:val="hybridMultilevel"/>
    <w:tmpl w:val="00E6B7E0"/>
    <w:lvl w:ilvl="0" w:tplc="B3C632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3E87A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E2812F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6AA25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CD05D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53EF7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71449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99A4E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B0F0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66D72036"/>
    <w:multiLevelType w:val="hybridMultilevel"/>
    <w:tmpl w:val="D23CF798"/>
    <w:lvl w:ilvl="0" w:tplc="14C648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188A73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A747E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3BE42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7AEA7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E2E55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69C94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7C418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0489C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6DA471F0"/>
    <w:multiLevelType w:val="hybridMultilevel"/>
    <w:tmpl w:val="A16649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5F503A"/>
    <w:multiLevelType w:val="hybridMultilevel"/>
    <w:tmpl w:val="EA9285FC"/>
    <w:lvl w:ilvl="0" w:tplc="AE906D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1467D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0CC89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BA05F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D4011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BC8DD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DF867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1F44F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9C89C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79062103"/>
    <w:multiLevelType w:val="hybridMultilevel"/>
    <w:tmpl w:val="65746E2C"/>
    <w:lvl w:ilvl="0" w:tplc="011E2B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62E0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EFE3B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744E0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7FE97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33800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14FB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0DE06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DBCCD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4"/>
  </w:num>
  <w:num w:numId="2">
    <w:abstractNumId w:val="3"/>
  </w:num>
  <w:num w:numId="3">
    <w:abstractNumId w:val="14"/>
  </w:num>
  <w:num w:numId="4">
    <w:abstractNumId w:val="15"/>
  </w:num>
  <w:num w:numId="5">
    <w:abstractNumId w:val="6"/>
  </w:num>
  <w:num w:numId="6">
    <w:abstractNumId w:val="7"/>
  </w:num>
  <w:num w:numId="7">
    <w:abstractNumId w:val="1"/>
  </w:num>
  <w:num w:numId="8">
    <w:abstractNumId w:val="11"/>
  </w:num>
  <w:num w:numId="9">
    <w:abstractNumId w:val="8"/>
  </w:num>
  <w:num w:numId="10">
    <w:abstractNumId w:val="12"/>
  </w:num>
  <w:num w:numId="11">
    <w:abstractNumId w:val="10"/>
  </w:num>
  <w:num w:numId="12">
    <w:abstractNumId w:val="2"/>
  </w:num>
  <w:num w:numId="13">
    <w:abstractNumId w:val="13"/>
  </w:num>
  <w:num w:numId="14">
    <w:abstractNumId w:val="5"/>
  </w:num>
  <w:num w:numId="15">
    <w:abstractNumId w:val="9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741"/>
    <w:rsid w:val="00014D3F"/>
    <w:rsid w:val="000228DA"/>
    <w:rsid w:val="00071EA9"/>
    <w:rsid w:val="000A4DD4"/>
    <w:rsid w:val="00104041"/>
    <w:rsid w:val="00113C03"/>
    <w:rsid w:val="001368E0"/>
    <w:rsid w:val="00197F86"/>
    <w:rsid w:val="001B2E25"/>
    <w:rsid w:val="001E1725"/>
    <w:rsid w:val="001E5FEA"/>
    <w:rsid w:val="00285E6D"/>
    <w:rsid w:val="002E6054"/>
    <w:rsid w:val="002F2DB8"/>
    <w:rsid w:val="0033042F"/>
    <w:rsid w:val="00386737"/>
    <w:rsid w:val="0043649E"/>
    <w:rsid w:val="00453925"/>
    <w:rsid w:val="004B6C3F"/>
    <w:rsid w:val="004C00D0"/>
    <w:rsid w:val="004E1B9B"/>
    <w:rsid w:val="005C44DA"/>
    <w:rsid w:val="005F1AB8"/>
    <w:rsid w:val="00600017"/>
    <w:rsid w:val="006015FB"/>
    <w:rsid w:val="006169FD"/>
    <w:rsid w:val="00651E14"/>
    <w:rsid w:val="006A3741"/>
    <w:rsid w:val="006B2D6E"/>
    <w:rsid w:val="006B600D"/>
    <w:rsid w:val="006C6E5E"/>
    <w:rsid w:val="006E4494"/>
    <w:rsid w:val="00724952"/>
    <w:rsid w:val="0073558A"/>
    <w:rsid w:val="00761296"/>
    <w:rsid w:val="00780D4C"/>
    <w:rsid w:val="008130DF"/>
    <w:rsid w:val="0084624D"/>
    <w:rsid w:val="00850458"/>
    <w:rsid w:val="008523E4"/>
    <w:rsid w:val="0087396B"/>
    <w:rsid w:val="0088170E"/>
    <w:rsid w:val="008B7766"/>
    <w:rsid w:val="008D7D37"/>
    <w:rsid w:val="00902156"/>
    <w:rsid w:val="00972C48"/>
    <w:rsid w:val="00992BDD"/>
    <w:rsid w:val="00AB0D27"/>
    <w:rsid w:val="00AC1713"/>
    <w:rsid w:val="00B602A5"/>
    <w:rsid w:val="00B6451C"/>
    <w:rsid w:val="00B723C3"/>
    <w:rsid w:val="00C43174"/>
    <w:rsid w:val="00C618BC"/>
    <w:rsid w:val="00CB0AD0"/>
    <w:rsid w:val="00CB3D08"/>
    <w:rsid w:val="00D10C87"/>
    <w:rsid w:val="00D20874"/>
    <w:rsid w:val="00D559B5"/>
    <w:rsid w:val="00D82A5B"/>
    <w:rsid w:val="00DB3D6E"/>
    <w:rsid w:val="00E7093A"/>
    <w:rsid w:val="00E70EDE"/>
    <w:rsid w:val="00E866F6"/>
    <w:rsid w:val="00EA349D"/>
    <w:rsid w:val="00EE20B2"/>
    <w:rsid w:val="00F022EF"/>
    <w:rsid w:val="00F1786A"/>
    <w:rsid w:val="00F42CA5"/>
    <w:rsid w:val="00F71ED6"/>
    <w:rsid w:val="00FA7189"/>
    <w:rsid w:val="00FE2F76"/>
    <w:rsid w:val="059810EC"/>
    <w:rsid w:val="0EB39FFF"/>
    <w:rsid w:val="1C28F59E"/>
    <w:rsid w:val="1D385F83"/>
    <w:rsid w:val="2E8B8CFF"/>
    <w:rsid w:val="4492DC3F"/>
    <w:rsid w:val="5400F29B"/>
    <w:rsid w:val="550B3957"/>
    <w:rsid w:val="79EF5756"/>
    <w:rsid w:val="7EC759A5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D9BA80F"/>
  <w15:docId w15:val="{BD239ADA-B325-4DFD-947C-BF3082367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Cambria" w:hAnsi="Cambria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741"/>
    <w:pPr>
      <w:spacing w:after="160" w:line="259" w:lineRule="auto"/>
    </w:pPr>
    <w:rPr>
      <w:rFonts w:ascii="Calibri" w:eastAsia="Calibri" w:hAnsi="Calibri"/>
      <w:sz w:val="22"/>
      <w:szCs w:val="22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A374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6A3741"/>
    <w:rPr>
      <w:rFonts w:ascii="Calibri" w:eastAsia="Calibri" w:hAnsi="Calibri" w:cs="Times New Roman"/>
      <w:sz w:val="22"/>
      <w:szCs w:val="22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6A374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6A3741"/>
    <w:rPr>
      <w:rFonts w:ascii="Calibri" w:eastAsia="Calibri" w:hAnsi="Calibri" w:cs="Times New Roman"/>
      <w:sz w:val="22"/>
      <w:szCs w:val="22"/>
      <w:lang w:val="en-GB"/>
    </w:rPr>
  </w:style>
  <w:style w:type="character" w:customStyle="1" w:styleId="BalloonTextChar">
    <w:name w:val="Balloon Text Char"/>
    <w:link w:val="BalloonText"/>
    <w:uiPriority w:val="99"/>
    <w:semiHidden/>
    <w:rsid w:val="006A3741"/>
    <w:rPr>
      <w:rFonts w:ascii="Segoe UI" w:eastAsia="Calibri" w:hAnsi="Segoe UI" w:cs="Times New Roman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3741"/>
    <w:pPr>
      <w:spacing w:after="0" w:line="240" w:lineRule="auto"/>
    </w:pPr>
    <w:rPr>
      <w:rFonts w:ascii="Segoe UI" w:hAnsi="Segoe UI"/>
      <w:sz w:val="18"/>
      <w:szCs w:val="18"/>
    </w:rPr>
  </w:style>
  <w:style w:type="character" w:styleId="Hyperlink">
    <w:name w:val="Hyperlink"/>
    <w:uiPriority w:val="99"/>
    <w:semiHidden/>
    <w:unhideWhenUsed/>
    <w:rsid w:val="007E5D1F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7E5D1F"/>
    <w:rPr>
      <w:color w:val="800080"/>
      <w:u w:val="single"/>
    </w:rPr>
  </w:style>
  <w:style w:type="paragraph" w:styleId="NormalWeb">
    <w:name w:val="Normal (Web)"/>
    <w:basedOn w:val="Normal"/>
    <w:uiPriority w:val="99"/>
    <w:rsid w:val="007E5D1F"/>
    <w:pPr>
      <w:spacing w:beforeLines="1" w:afterLines="1" w:line="240" w:lineRule="auto"/>
    </w:pPr>
    <w:rPr>
      <w:rFonts w:ascii="Times" w:eastAsia="Cambria" w:hAnsi="Times"/>
      <w:sz w:val="20"/>
      <w:szCs w:val="20"/>
    </w:rPr>
  </w:style>
  <w:style w:type="character" w:customStyle="1" w:styleId="normaltextrun">
    <w:name w:val="normaltextrun"/>
    <w:basedOn w:val="DefaultParagraphFont"/>
    <w:rsid w:val="0084624D"/>
  </w:style>
  <w:style w:type="character" w:customStyle="1" w:styleId="eop">
    <w:name w:val="eop"/>
    <w:basedOn w:val="DefaultParagraphFont"/>
    <w:rsid w:val="0084624D"/>
  </w:style>
  <w:style w:type="paragraph" w:customStyle="1" w:styleId="paragraph">
    <w:name w:val="paragraph"/>
    <w:basedOn w:val="Normal"/>
    <w:rsid w:val="0084624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72"/>
    <w:qFormat/>
    <w:rsid w:val="00197F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3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34445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78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8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3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1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13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2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1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78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33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19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34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53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37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1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26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7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6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3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8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1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27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73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4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28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7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27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6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4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9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63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46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32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8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FBC3D10BDA84FB31B12A7ED288FAF" ma:contentTypeVersion="11" ma:contentTypeDescription="Create a new document." ma:contentTypeScope="" ma:versionID="1d8c0c82badcd537b6d045c99b2e772a">
  <xsd:schema xmlns:xsd="http://www.w3.org/2001/XMLSchema" xmlns:xs="http://www.w3.org/2001/XMLSchema" xmlns:p="http://schemas.microsoft.com/office/2006/metadata/properties" xmlns:ns3="8f70f252-76af-4c0b-989c-0a85a3641875" xmlns:ns4="8678d1f3-5a3f-4ca5-a550-adfe11f3e03f" targetNamespace="http://schemas.microsoft.com/office/2006/metadata/properties" ma:root="true" ma:fieldsID="317edb701eec682dc3f78a7ea9bf7c5b" ns3:_="" ns4:_="">
    <xsd:import namespace="8f70f252-76af-4c0b-989c-0a85a3641875"/>
    <xsd:import namespace="8678d1f3-5a3f-4ca5-a550-adfe11f3e03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70f252-76af-4c0b-989c-0a85a36418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78d1f3-5a3f-4ca5-a550-adfe11f3e03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871856-354E-4F32-A85E-419D0FCB1A8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44C4591-6352-4DA8-9214-7E19231E1D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70f252-76af-4c0b-989c-0a85a3641875"/>
    <ds:schemaRef ds:uri="8678d1f3-5a3f-4ca5-a550-adfe11f3e0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87AC340-74CE-4F17-9ABD-D8407E2E68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28949728</Template>
  <TotalTime>0</TotalTime>
  <Pages>4</Pages>
  <Words>925</Words>
  <Characters>5278</Characters>
  <Application>Microsoft Office Word</Application>
  <DocSecurity>4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kathryn aylott</dc:creator>
  <cp:keywords/>
  <cp:lastModifiedBy>Nursery</cp:lastModifiedBy>
  <cp:revision>2</cp:revision>
  <dcterms:created xsi:type="dcterms:W3CDTF">2025-02-25T16:56:00Z</dcterms:created>
  <dcterms:modified xsi:type="dcterms:W3CDTF">2025-02-25T16:56:00Z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0x010100D40FBC3D10BDA84FB31B12A7ED288FAF</vt:lpwstr>
  </property>
</Properties>
</file>